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204C" w:rsidRDefault="0097204C" w:rsidP="00504B4B">
      <w:pPr>
        <w:jc w:val="both"/>
        <w:rPr>
          <w:i/>
          <w:iCs/>
          <w:color w:val="5B9BD5"/>
          <w:sz w:val="16"/>
          <w:szCs w:val="16"/>
        </w:rPr>
      </w:pPr>
    </w:p>
    <w:p w:rsidR="0097204C" w:rsidRPr="00661CBA" w:rsidRDefault="0097204C" w:rsidP="00504B4B">
      <w:pPr>
        <w:jc w:val="both"/>
        <w:rPr>
          <w:i/>
          <w:iCs/>
          <w:color w:val="5B9BD5"/>
          <w:sz w:val="16"/>
          <w:szCs w:val="16"/>
        </w:rPr>
      </w:pPr>
    </w:p>
    <w:p w:rsidR="0097204C" w:rsidRDefault="0097204C" w:rsidP="007A6E68">
      <w:pPr>
        <w:jc w:val="center"/>
        <w:rPr>
          <w:b/>
          <w:bCs/>
          <w:color w:val="002060"/>
          <w:sz w:val="44"/>
          <w:szCs w:val="44"/>
        </w:rPr>
      </w:pPr>
      <w:r w:rsidRPr="00661CBA">
        <w:rPr>
          <w:b/>
          <w:bCs/>
          <w:color w:val="002060"/>
          <w:sz w:val="44"/>
          <w:szCs w:val="44"/>
        </w:rPr>
        <w:t>MANUALE DI UTILIZZO</w:t>
      </w:r>
    </w:p>
    <w:p w:rsidR="0097204C" w:rsidRPr="00661CBA" w:rsidRDefault="0097204C" w:rsidP="007A6E68">
      <w:pPr>
        <w:jc w:val="center"/>
        <w:rPr>
          <w:b/>
          <w:bCs/>
          <w:color w:val="002060"/>
          <w:sz w:val="44"/>
          <w:szCs w:val="44"/>
        </w:rPr>
      </w:pPr>
    </w:p>
    <w:p w:rsidR="0097204C" w:rsidRPr="00420418" w:rsidRDefault="0097204C" w:rsidP="00AD1DFE">
      <w:pPr>
        <w:pStyle w:val="PlainText"/>
        <w:jc w:val="both"/>
        <w:rPr>
          <w:rFonts w:ascii="Abadi" w:eastAsia="Yu Gothic" w:hAnsi="Abadi"/>
        </w:rPr>
      </w:pPr>
      <w:r w:rsidRPr="00420418">
        <w:rPr>
          <w:rFonts w:ascii="Abadi" w:eastAsia="Yu Gothic" w:hAnsi="Abadi" w:cs="Abadi"/>
        </w:rPr>
        <w:t xml:space="preserve">Questo manuale ha lo scopo di spiegare all’utenza il funzionamento del sistema informatizzato per la prenotazione dei pasti della mensa scolastica. Verranno quindi illustrate tutte le informazioni utili per gestire la </w:t>
      </w:r>
      <w:r w:rsidRPr="00420418">
        <w:rPr>
          <w:rFonts w:ascii="Abadi" w:eastAsia="Yu Gothic" w:hAnsi="Abadi" w:cs="Abadi"/>
          <w:b/>
          <w:bCs/>
        </w:rPr>
        <w:t>prenotazione</w:t>
      </w:r>
      <w:r>
        <w:rPr>
          <w:rFonts w:ascii="Abadi" w:eastAsia="Yu Gothic" w:hAnsi="Abadi" w:cs="Abadi"/>
        </w:rPr>
        <w:t>.</w:t>
      </w:r>
    </w:p>
    <w:p w:rsidR="0097204C" w:rsidRDefault="0097204C" w:rsidP="00AD1DFE">
      <w:pPr>
        <w:pStyle w:val="PlainText"/>
        <w:jc w:val="both"/>
        <w:rPr>
          <w:rFonts w:ascii="Abadi" w:eastAsia="Yu Gothic" w:hAnsi="Abadi"/>
        </w:rPr>
      </w:pPr>
    </w:p>
    <w:p w:rsidR="0097204C" w:rsidRPr="00661CBA" w:rsidRDefault="0097204C" w:rsidP="00AD1DFE">
      <w:pPr>
        <w:pStyle w:val="PlainText"/>
        <w:jc w:val="both"/>
        <w:rPr>
          <w:rFonts w:ascii="Abadi" w:eastAsia="Yu Gothic" w:hAnsi="Abadi"/>
        </w:rPr>
      </w:pPr>
    </w:p>
    <w:p w:rsidR="0097204C" w:rsidRPr="00420418" w:rsidRDefault="0097204C" w:rsidP="00821B51">
      <w:pPr>
        <w:pStyle w:val="PlainText"/>
        <w:pBdr>
          <w:top w:val="single" w:sz="4" w:space="1" w:color="auto"/>
          <w:left w:val="single" w:sz="4" w:space="4" w:color="auto"/>
          <w:bottom w:val="single" w:sz="4" w:space="1" w:color="auto"/>
          <w:right w:val="single" w:sz="4" w:space="4" w:color="auto"/>
        </w:pBdr>
        <w:jc w:val="both"/>
        <w:rPr>
          <w:rFonts w:ascii="Abadi" w:eastAsia="Yu Gothic" w:hAnsi="Abadi" w:cs="Abadi"/>
        </w:rPr>
      </w:pPr>
      <w:r w:rsidRPr="00420418">
        <w:rPr>
          <w:rFonts w:ascii="Abadi" w:eastAsia="Yu Gothic" w:hAnsi="Abadi" w:cs="Abadi"/>
          <w:b/>
          <w:bCs/>
        </w:rPr>
        <w:t>ATTENZIONE</w:t>
      </w:r>
      <w:r w:rsidRPr="00420418">
        <w:rPr>
          <w:rFonts w:ascii="Abadi" w:eastAsia="Yu Gothic" w:hAnsi="Abadi" w:cs="Abadi"/>
        </w:rPr>
        <w:t>:</w:t>
      </w:r>
    </w:p>
    <w:p w:rsidR="0097204C" w:rsidRPr="00420418" w:rsidRDefault="0097204C" w:rsidP="00821B51">
      <w:pPr>
        <w:pStyle w:val="PlainText"/>
        <w:pBdr>
          <w:top w:val="single" w:sz="4" w:space="1" w:color="auto"/>
          <w:left w:val="single" w:sz="4" w:space="4" w:color="auto"/>
          <w:bottom w:val="single" w:sz="4" w:space="1" w:color="auto"/>
          <w:right w:val="single" w:sz="4" w:space="4" w:color="auto"/>
        </w:pBdr>
        <w:jc w:val="both"/>
        <w:rPr>
          <w:rFonts w:ascii="Abadi" w:eastAsia="Yu Gothic" w:hAnsi="Abadi"/>
        </w:rPr>
      </w:pPr>
      <w:r w:rsidRPr="00420418">
        <w:rPr>
          <w:rFonts w:ascii="Abadi" w:eastAsia="Yu Gothic" w:hAnsi="Abadi" w:cs="Abadi"/>
        </w:rPr>
        <w:t xml:space="preserve">Per le indicazioni delle credenziali di accesso al portale di comunicazione con le famiglie (Portale Genitori), link d’accesso e codici personali si rimanda alla </w:t>
      </w:r>
      <w:r w:rsidRPr="00420418">
        <w:rPr>
          <w:rFonts w:ascii="Abadi" w:eastAsia="Yu Gothic" w:hAnsi="Abadi" w:cs="Abadi"/>
          <w:b/>
          <w:bCs/>
          <w:color w:val="ED7D31"/>
        </w:rPr>
        <w:t>LETTERA CODICI E CREDENZIALI</w:t>
      </w:r>
      <w:r w:rsidRPr="00420418">
        <w:rPr>
          <w:rFonts w:ascii="Abadi" w:eastAsia="Yu Gothic" w:hAnsi="Abadi" w:cs="Abadi"/>
        </w:rPr>
        <w:t xml:space="preserve">. Qualora non ne siate in possesso, rivolgersi </w:t>
      </w:r>
      <w:r>
        <w:rPr>
          <w:rFonts w:ascii="Abadi" w:eastAsia="Yu Gothic" w:hAnsi="Abadi" w:cs="Abadi"/>
        </w:rPr>
        <w:t xml:space="preserve">al seguente numero </w:t>
      </w:r>
      <w:r w:rsidRPr="000455F4">
        <w:rPr>
          <w:rFonts w:ascii="Abadi" w:eastAsia="Yu Gothic" w:hAnsi="Abadi" w:cs="Abadi"/>
          <w:b/>
          <w:bCs/>
          <w:color w:val="0000FF"/>
        </w:rPr>
        <w:t>3383029551</w:t>
      </w:r>
      <w:r>
        <w:rPr>
          <w:rFonts w:ascii="Abadi" w:eastAsia="Yu Gothic" w:hAnsi="Abadi" w:cs="Abadi"/>
        </w:rPr>
        <w:t xml:space="preserve"> o inviare una mail all’indirizzo: </w:t>
      </w:r>
      <w:r w:rsidRPr="000455F4">
        <w:rPr>
          <w:rFonts w:ascii="Abadi" w:eastAsia="Yu Gothic" w:hAnsi="Abadi" w:cs="Abadi"/>
          <w:b/>
          <w:bCs/>
          <w:color w:val="0000FF"/>
        </w:rPr>
        <w:t>portalemensa@ladisaristorazione.it</w:t>
      </w:r>
      <w:r>
        <w:rPr>
          <w:rFonts w:ascii="Abadi" w:eastAsia="Yu Gothic" w:hAnsi="Abadi" w:cs="Abadi"/>
        </w:rPr>
        <w:t xml:space="preserve"> </w:t>
      </w:r>
    </w:p>
    <w:p w:rsidR="0097204C" w:rsidRPr="00420418" w:rsidRDefault="0097204C" w:rsidP="00AD1DFE">
      <w:pPr>
        <w:pStyle w:val="PlainText"/>
        <w:jc w:val="both"/>
        <w:rPr>
          <w:rFonts w:ascii="Abadi" w:eastAsia="Yu Gothic" w:hAnsi="Abadi"/>
        </w:rPr>
      </w:pPr>
    </w:p>
    <w:p w:rsidR="0097204C" w:rsidRPr="00661CBA" w:rsidRDefault="0097204C" w:rsidP="00124CE7">
      <w:pPr>
        <w:jc w:val="both"/>
        <w:rPr>
          <w:rFonts w:eastAsia="Yu Gothic"/>
          <w:smallCaps/>
        </w:rPr>
      </w:pPr>
    </w:p>
    <w:p w:rsidR="0097204C" w:rsidRPr="00661CBA" w:rsidRDefault="0097204C" w:rsidP="00A316DF">
      <w:pPr>
        <w:pStyle w:val="Heading2"/>
      </w:pPr>
      <w:r w:rsidRPr="00661CBA">
        <w:t>Servizio prenotazione mensa scolastica</w:t>
      </w:r>
    </w:p>
    <w:p w:rsidR="0097204C" w:rsidRPr="00661CBA" w:rsidRDefault="0097204C" w:rsidP="00632678">
      <w:pPr>
        <w:jc w:val="both"/>
        <w:rPr>
          <w:rFonts w:eastAsia="Yu Gothic"/>
        </w:rPr>
      </w:pPr>
    </w:p>
    <w:p w:rsidR="0097204C" w:rsidRPr="00420418" w:rsidRDefault="0097204C" w:rsidP="00905E62">
      <w:pPr>
        <w:pStyle w:val="PlainText"/>
        <w:jc w:val="both"/>
        <w:rPr>
          <w:rFonts w:ascii="Abadi" w:eastAsia="Yu Gothic" w:hAnsi="Abadi" w:cs="Abadi"/>
        </w:rPr>
      </w:pPr>
      <w:r>
        <w:rPr>
          <w:rFonts w:ascii="Abadi" w:eastAsia="Yu Gothic" w:hAnsi="Abadi" w:cs="Abadi"/>
        </w:rPr>
        <w:t>I</w:t>
      </w:r>
      <w:r w:rsidRPr="00420418">
        <w:rPr>
          <w:rFonts w:ascii="Abadi" w:eastAsia="Yu Gothic" w:hAnsi="Abadi" w:cs="Abadi"/>
        </w:rPr>
        <w:t xml:space="preserve">l servizio di ristorazione scolastica sarà oggetto di una novità organizzativa legata alla prenotazione ed al pagamento dei pasti. Con il nuovo sistema, potrete acquistare per ogni utente (bambino) iscritto un credito che verrà decurtato automaticamente ad ogni pasto consumato. </w:t>
      </w:r>
    </w:p>
    <w:p w:rsidR="0097204C" w:rsidRPr="00661CBA" w:rsidRDefault="0097204C" w:rsidP="00905E62">
      <w:pPr>
        <w:pStyle w:val="PlainText"/>
        <w:jc w:val="both"/>
        <w:rPr>
          <w:rFonts w:ascii="Abadi" w:hAnsi="Abadi" w:cs="Abadi"/>
        </w:rPr>
      </w:pPr>
    </w:p>
    <w:p w:rsidR="0097204C" w:rsidRPr="00661CBA" w:rsidRDefault="0097204C" w:rsidP="00FA5734">
      <w:pPr>
        <w:pStyle w:val="Heading1"/>
      </w:pPr>
      <w:r w:rsidRPr="00661CBA">
        <w:t>MODALITA’ DI RILEVAZIONE</w:t>
      </w:r>
      <w:r>
        <w:t xml:space="preserve"> DELLE PRESENZE</w:t>
      </w:r>
    </w:p>
    <w:p w:rsidR="0097204C" w:rsidRPr="00661CBA" w:rsidRDefault="0097204C" w:rsidP="00845561">
      <w:pPr>
        <w:pStyle w:val="Heading2"/>
        <w:rPr>
          <w:rStyle w:val="Strong"/>
          <w:b/>
          <w:bCs/>
        </w:rPr>
      </w:pPr>
      <w:bookmarkStart w:id="0" w:name="_Ref448418528"/>
      <w:r w:rsidRPr="00661CBA">
        <w:rPr>
          <w:rStyle w:val="Strong"/>
          <w:b/>
          <w:bCs/>
        </w:rPr>
        <w:t>TECNOLOGIA SET</w:t>
      </w:r>
      <w:bookmarkEnd w:id="0"/>
    </w:p>
    <w:p w:rsidR="0097204C" w:rsidRPr="00661CBA" w:rsidRDefault="0097204C" w:rsidP="00E725DA"/>
    <w:p w:rsidR="0097204C" w:rsidRPr="008F0B47" w:rsidRDefault="0097204C" w:rsidP="00325A87">
      <w:pPr>
        <w:rPr>
          <w:b/>
          <w:bCs/>
        </w:rPr>
      </w:pPr>
      <w:r w:rsidRPr="008F0B47">
        <w:t xml:space="preserve">Le presenze in mensa verranno prenotate </w:t>
      </w:r>
      <w:r w:rsidRPr="008F0B47">
        <w:rPr>
          <w:b/>
          <w:bCs/>
        </w:rPr>
        <w:t xml:space="preserve">automaticamente ad ogni rientro previsto dalla scuola </w:t>
      </w:r>
      <w:r w:rsidRPr="008F0B47">
        <w:t>senza nessuna necessità di comunicazione da parte del genitore/tutore alla scuola o al Comune.</w:t>
      </w:r>
      <w:r w:rsidRPr="008F0B47">
        <w:rPr>
          <w:b/>
          <w:bCs/>
        </w:rPr>
        <w:t xml:space="preserve"> Il genitore/tutore dovrà invece segnalare l’eventuale ASSENZA al servizio REFEZIONE del proprio bambino (utente). </w:t>
      </w:r>
    </w:p>
    <w:p w:rsidR="0097204C" w:rsidRPr="008F0B47" w:rsidRDefault="0097204C" w:rsidP="00325A87">
      <w:pPr>
        <w:rPr>
          <w:b/>
          <w:bCs/>
        </w:rPr>
      </w:pPr>
    </w:p>
    <w:p w:rsidR="0097204C" w:rsidRPr="008F0B47" w:rsidRDefault="0097204C" w:rsidP="00325A87">
      <w:r w:rsidRPr="00531001">
        <w:rPr>
          <w:b/>
          <w:bCs/>
          <w:color w:val="002060"/>
          <w:sz w:val="22"/>
          <w:szCs w:val="22"/>
        </w:rPr>
        <w:t>Come comunicare l’assenza:</w:t>
      </w:r>
      <w:r>
        <w:rPr>
          <w:b/>
          <w:bCs/>
        </w:rPr>
        <w:br/>
      </w:r>
      <w:r w:rsidRPr="008F0B47">
        <w:t>la comunicazione dell’assenza può essere effettuata attraverso i seguenti canali:</w:t>
      </w:r>
    </w:p>
    <w:p w:rsidR="0097204C" w:rsidRPr="008F0B47" w:rsidRDefault="0097204C" w:rsidP="00B91321">
      <w:pPr>
        <w:ind w:firstLine="709"/>
        <w:jc w:val="both"/>
      </w:pPr>
    </w:p>
    <w:p w:rsidR="0097204C" w:rsidRPr="008F0B47" w:rsidRDefault="0097204C" w:rsidP="00DC7FA1">
      <w:pPr>
        <w:numPr>
          <w:ilvl w:val="0"/>
          <w:numId w:val="1"/>
        </w:numPr>
        <w:jc w:val="both"/>
      </w:pPr>
      <w:r w:rsidRPr="008F0B47">
        <w:rPr>
          <w:b/>
          <w:bCs/>
          <w:color w:val="ED7D31"/>
        </w:rPr>
        <w:t>Tramite PC da Portale Genitori</w:t>
      </w:r>
      <w:r w:rsidRPr="008F0B47">
        <w:t xml:space="preserve">, disponibile nell’area dedicata all’interno del sito del Comune di </w:t>
      </w:r>
      <w:r>
        <w:t>Corato</w:t>
      </w:r>
      <w:r w:rsidRPr="008F0B47">
        <w:t xml:space="preserve"> e all’indirizzo internet indicato nella LETTERA CODICI E CREDENZIALI</w:t>
      </w:r>
    </w:p>
    <w:p w:rsidR="0097204C" w:rsidRPr="008F0B47" w:rsidRDefault="0097204C" w:rsidP="00DC7FA1">
      <w:pPr>
        <w:numPr>
          <w:ilvl w:val="0"/>
          <w:numId w:val="1"/>
        </w:numPr>
        <w:jc w:val="both"/>
      </w:pPr>
      <w:r w:rsidRPr="008F0B47">
        <w:rPr>
          <w:b/>
          <w:bCs/>
          <w:color w:val="ED7D31"/>
        </w:rPr>
        <w:t>Tramite chiamata con Voce Guida</w:t>
      </w:r>
      <w:r w:rsidRPr="008F0B47">
        <w:t xml:space="preserve"> da telefono fisso o cellulare ai numeri riportati nella </w:t>
      </w:r>
      <w:bookmarkStart w:id="1" w:name="_Hlk501102641"/>
      <w:r w:rsidRPr="008F0B47">
        <w:t>LETTERA CODICI E CREDENZIALI</w:t>
      </w:r>
      <w:bookmarkEnd w:id="1"/>
      <w:r w:rsidRPr="008F0B47">
        <w:t>.</w:t>
      </w:r>
    </w:p>
    <w:p w:rsidR="0097204C" w:rsidRPr="008F0B47" w:rsidRDefault="0097204C" w:rsidP="00DC7FA1">
      <w:pPr>
        <w:numPr>
          <w:ilvl w:val="0"/>
          <w:numId w:val="1"/>
        </w:numPr>
        <w:jc w:val="both"/>
      </w:pPr>
      <w:r w:rsidRPr="008F0B47">
        <w:rPr>
          <w:b/>
          <w:bCs/>
          <w:color w:val="ED7D31"/>
        </w:rPr>
        <w:t>Tramite APP “ComunicApp”</w:t>
      </w:r>
      <w:r w:rsidRPr="008F0B47">
        <w:t xml:space="preserve"> </w:t>
      </w:r>
      <w:bookmarkStart w:id="2" w:name="_Hlk501035677"/>
      <w:r w:rsidRPr="008F0B47">
        <w:t>compatibile con la maggior parte dei dispositivi iOS e ANDROID, e scaricabile dallo Store del proprio Cellulare e/o Tablet. Si precisa che l’APP non è supportata su iPad per sistemi iOs e non è disponibile su dispositivi Windows Phone</w:t>
      </w:r>
      <w:bookmarkEnd w:id="2"/>
    </w:p>
    <w:p w:rsidR="0097204C" w:rsidRPr="008F0B47" w:rsidRDefault="0097204C" w:rsidP="00B91321">
      <w:pPr>
        <w:ind w:left="1800"/>
        <w:jc w:val="both"/>
      </w:pPr>
    </w:p>
    <w:p w:rsidR="0097204C" w:rsidRPr="008F0B47" w:rsidRDefault="0097204C" w:rsidP="001C2CC7">
      <w:r w:rsidRPr="008F0B47">
        <w:t xml:space="preserve">La comunicazione di assenza dovrà essere inviata </w:t>
      </w:r>
      <w:r w:rsidRPr="008F0B47">
        <w:rPr>
          <w:b/>
          <w:bCs/>
        </w:rPr>
        <w:t>entro e non oltre l’orario limite del giorno stesso</w:t>
      </w:r>
      <w:r w:rsidRPr="008F0B47">
        <w:t xml:space="preserve"> in cui si intende disdire il pasto, che viene riportato nella “LETTERA CODICI E CREDENZIALI” distribuita all’utenza. Le eventuali disdette inviate in ritardo non saranno processate e daranno luogo all’addebito automatico del pasto. </w:t>
      </w:r>
    </w:p>
    <w:p w:rsidR="0097204C" w:rsidRPr="00661CBA" w:rsidRDefault="0097204C" w:rsidP="00344484">
      <w:r w:rsidRPr="008F0B47">
        <w:br/>
      </w:r>
    </w:p>
    <w:p w:rsidR="0097204C" w:rsidRPr="00DD1C9D" w:rsidRDefault="0097204C" w:rsidP="00DD1C9D">
      <w:pPr>
        <w:pStyle w:val="Heading3"/>
      </w:pPr>
      <w:bookmarkStart w:id="3" w:name="_Ref448142461"/>
      <w:bookmarkStart w:id="4" w:name="_Ref448143969"/>
      <w:r w:rsidRPr="00DD1C9D">
        <w:t>APPROFONDIMENTO MODALITA’ DI DISDETTA</w:t>
      </w:r>
      <w:bookmarkEnd w:id="3"/>
      <w:r w:rsidRPr="00DD1C9D">
        <w:t xml:space="preserve"> TRAMITE TECNOLOGIA SET</w:t>
      </w:r>
      <w:bookmarkEnd w:id="4"/>
    </w:p>
    <w:p w:rsidR="0097204C" w:rsidRPr="008F0B47" w:rsidRDefault="0097204C" w:rsidP="00916B16">
      <w:pPr>
        <w:tabs>
          <w:tab w:val="num" w:pos="180"/>
        </w:tabs>
        <w:jc w:val="both"/>
      </w:pPr>
      <w:r w:rsidRPr="008F0B47">
        <w:t xml:space="preserve">Il sistema è molto semplice e si basa sul fatto che ogni giorno il sistema automatico effettua una prenotazione per tutti gli iscritti al servizio secondo il calendario scolastico e i rientri comunicati dalle competenti Istituzioni Scolastiche. In caso di assenza, il Genitore dovrà comunicarlo. Il sistema permette quindi di effettuare: </w:t>
      </w:r>
    </w:p>
    <w:p w:rsidR="0097204C" w:rsidRPr="008F0B47" w:rsidRDefault="0097204C" w:rsidP="00916B16">
      <w:pPr>
        <w:tabs>
          <w:tab w:val="num" w:pos="180"/>
        </w:tabs>
        <w:jc w:val="both"/>
      </w:pPr>
    </w:p>
    <w:p w:rsidR="0097204C" w:rsidRPr="008F0B47" w:rsidRDefault="0097204C" w:rsidP="00471646">
      <w:pPr>
        <w:numPr>
          <w:ilvl w:val="0"/>
          <w:numId w:val="19"/>
        </w:numPr>
        <w:jc w:val="both"/>
      </w:pPr>
      <w:r w:rsidRPr="008F0B47">
        <w:t>la</w:t>
      </w:r>
      <w:r w:rsidRPr="008F0B47">
        <w:rPr>
          <w:b/>
          <w:bCs/>
        </w:rPr>
        <w:t xml:space="preserve"> disdetta giornaliera</w:t>
      </w:r>
      <w:r w:rsidRPr="008F0B47">
        <w:t xml:space="preserve"> del pasto</w:t>
      </w:r>
    </w:p>
    <w:p w:rsidR="0097204C" w:rsidRPr="008F0B47" w:rsidRDefault="0097204C" w:rsidP="00471646">
      <w:pPr>
        <w:numPr>
          <w:ilvl w:val="0"/>
          <w:numId w:val="19"/>
        </w:numPr>
        <w:jc w:val="both"/>
      </w:pPr>
      <w:r w:rsidRPr="008F0B47">
        <w:rPr>
          <w:b/>
          <w:bCs/>
        </w:rPr>
        <w:t>l’assenza prolungata</w:t>
      </w:r>
      <w:r w:rsidRPr="008F0B47">
        <w:t xml:space="preserve"> (così da non dover effettuare una comunicazione tutti i giorni)</w:t>
      </w:r>
    </w:p>
    <w:p w:rsidR="0097204C" w:rsidRPr="008F0B47" w:rsidRDefault="0097204C" w:rsidP="00471646">
      <w:pPr>
        <w:numPr>
          <w:ilvl w:val="0"/>
          <w:numId w:val="19"/>
        </w:numPr>
        <w:jc w:val="both"/>
      </w:pPr>
      <w:r w:rsidRPr="008F0B47">
        <w:t xml:space="preserve">la </w:t>
      </w:r>
      <w:r w:rsidRPr="008F0B47">
        <w:rPr>
          <w:b/>
          <w:bCs/>
        </w:rPr>
        <w:t>riattivazione del servizio</w:t>
      </w:r>
      <w:r w:rsidRPr="008F0B47">
        <w:t xml:space="preserve"> dopo l’assenza prolungata (operazione obbligatoria per ripristinare la presenza del bambino dopo il periodo di disdetta prolungata)</w:t>
      </w:r>
    </w:p>
    <w:p w:rsidR="0097204C" w:rsidRPr="008F0B47" w:rsidRDefault="0097204C" w:rsidP="00567B42">
      <w:pPr>
        <w:jc w:val="both"/>
      </w:pPr>
    </w:p>
    <w:p w:rsidR="0097204C" w:rsidRPr="008F0B47" w:rsidRDefault="0097204C" w:rsidP="00567B42">
      <w:pPr>
        <w:jc w:val="both"/>
        <w:rPr>
          <w:b/>
          <w:bCs/>
        </w:rPr>
      </w:pPr>
      <w:r w:rsidRPr="008F0B47">
        <w:t xml:space="preserve">Inoltre, se necessario, è possibile effettuare la </w:t>
      </w:r>
      <w:r w:rsidRPr="008F0B47">
        <w:rPr>
          <w:b/>
          <w:bCs/>
        </w:rPr>
        <w:t xml:space="preserve">prenotazione del pasto in bianco </w:t>
      </w:r>
      <w:r w:rsidRPr="008F0B47">
        <w:t>per un giorno specifico.</w:t>
      </w:r>
    </w:p>
    <w:p w:rsidR="0097204C" w:rsidRPr="008F0B47" w:rsidRDefault="0097204C" w:rsidP="00916B16">
      <w:pPr>
        <w:tabs>
          <w:tab w:val="num" w:pos="180"/>
        </w:tabs>
        <w:jc w:val="both"/>
        <w:rPr>
          <w:strike/>
        </w:rPr>
      </w:pPr>
    </w:p>
    <w:p w:rsidR="0097204C" w:rsidRPr="008F0B47" w:rsidRDefault="0097204C" w:rsidP="00916B16">
      <w:pPr>
        <w:tabs>
          <w:tab w:val="num" w:pos="180"/>
        </w:tabs>
        <w:jc w:val="both"/>
      </w:pPr>
      <w:r w:rsidRPr="008F0B47">
        <w:t>La disdetta del pasto può essere effettuata tramite uno dei seguenti metodi a proprio piacere.</w:t>
      </w:r>
    </w:p>
    <w:p w:rsidR="0097204C" w:rsidRPr="008F0B47" w:rsidRDefault="0097204C" w:rsidP="007A4392">
      <w:pPr>
        <w:pStyle w:val="Heading4"/>
        <w:rPr>
          <w:sz w:val="18"/>
          <w:szCs w:val="18"/>
        </w:rPr>
      </w:pPr>
      <w:r w:rsidRPr="008F0B47">
        <w:rPr>
          <w:sz w:val="18"/>
          <w:szCs w:val="18"/>
        </w:rPr>
        <w:t>Applicazione per Smartphone o Tablet iOs, Android</w:t>
      </w:r>
    </w:p>
    <w:p w:rsidR="0097204C" w:rsidRPr="008F0B47" w:rsidRDefault="0097204C" w:rsidP="00AC7A34">
      <w:r w:rsidRPr="008F0B47">
        <w:t>E’ possibile scaricare gratuitamente l’applicazione “</w:t>
      </w:r>
      <w:r w:rsidRPr="008F0B47">
        <w:rPr>
          <w:b/>
          <w:bCs/>
        </w:rPr>
        <w:t>ComunicApp</w:t>
      </w:r>
      <w:r w:rsidRPr="008F0B47">
        <w:t xml:space="preserve">” per Smartphone e Tablet direttamente dallo Store del dispositivo utilizzato ed effettuare le operazioni sopra descritte. Accedere alla sezione </w:t>
      </w:r>
      <w:r w:rsidRPr="008F0B47">
        <w:rPr>
          <w:b/>
          <w:bCs/>
        </w:rPr>
        <w:t xml:space="preserve">Calendario </w:t>
      </w:r>
      <w:r w:rsidRPr="008F0B47">
        <w:t>e</w:t>
      </w:r>
      <w:r w:rsidRPr="008F0B47">
        <w:rPr>
          <w:b/>
          <w:bCs/>
        </w:rPr>
        <w:t xml:space="preserve"> </w:t>
      </w:r>
      <w:r w:rsidRPr="008F0B47">
        <w:t>premere nel calendario sul giorno di refezione per cui si vuole effettuare la disdetta o la prenotazione del pasto in bianco.</w:t>
      </w:r>
      <w:r w:rsidRPr="008F0B47">
        <w:br/>
        <w:t xml:space="preserve">Le modifiche sono registrate in tempo reale dal sistema. </w:t>
      </w:r>
      <w:r w:rsidRPr="008F0B47">
        <w:br/>
      </w:r>
      <w:r w:rsidRPr="008F0B47">
        <w:br/>
        <w:t xml:space="preserve">Tra l’applicazione è possibile, inoltre, visualizzare presenze/assenze del proprio figlio, </w:t>
      </w:r>
      <w:r w:rsidRPr="001807EB">
        <w:t>effettuare una ricaric</w:t>
      </w:r>
      <w:r>
        <w:t xml:space="preserve">a, </w:t>
      </w:r>
      <w:r w:rsidRPr="008F0B47">
        <w:t>rimanere aggiornati sul servizio tramite la sezione Avvisi e News.</w:t>
      </w:r>
    </w:p>
    <w:p w:rsidR="0097204C" w:rsidRPr="008F0B47" w:rsidRDefault="0097204C" w:rsidP="00916B16">
      <w:pPr>
        <w:ind w:left="709"/>
        <w:jc w:val="both"/>
      </w:pPr>
    </w:p>
    <w:p w:rsidR="0097204C" w:rsidRPr="008F0B47" w:rsidRDefault="0097204C" w:rsidP="00916B16">
      <w:pPr>
        <w:ind w:left="709"/>
        <w:jc w:val="both"/>
      </w:pPr>
    </w:p>
    <w:p w:rsidR="0097204C" w:rsidRDefault="0097204C" w:rsidP="003D639E">
      <w:pPr>
        <w:ind w:left="709"/>
      </w:pPr>
      <w:r>
        <w:rPr>
          <w:noProof/>
        </w:rPr>
        <w:pict>
          <v:group id="Gruppo 26" o:spid="_x0000_s1027" style="position:absolute;left:0;text-align:left;margin-left:56.2pt;margin-top:.2pt;width:427.85pt;height:278.7pt;z-index:251658240" coordsize="54338,353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2" o:spid="_x0000_s1028" type="#_x0000_t75" style="position:absolute;left:16279;top:69;width:17380;height:34982;visibility:visible">
              <v:imagedata r:id="rId7" o:title=""/>
            </v:shape>
            <v:shape id="Immagine 3" o:spid="_x0000_s1029" type="#_x0000_t75" style="position:absolute;top:762;width:12668;height:12668;visibility:visible">
              <v:imagedata r:id="rId8" o:title=""/>
            </v:shape>
            <v:shape id="Immagine 24" o:spid="_x0000_s1030" type="#_x0000_t75" style="position:absolute;left:37389;width:16949;height:35394;visibility:visible" adj="1856" filled="t" fillcolor="#ededed">
              <v:imagedata r:id="rId9" o:title=""/>
            </v:shape>
            <w10:wrap type="square"/>
          </v:group>
        </w:pict>
      </w:r>
      <w:r>
        <w:rPr>
          <w:noProof/>
        </w:rPr>
        <w:t xml:space="preserve">                                                                </w:t>
      </w: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A857B8">
      <w:pPr>
        <w:ind w:left="284"/>
        <w:jc w:val="both"/>
        <w:rPr>
          <w:highlight w:val="yellow"/>
        </w:rPr>
      </w:pPr>
    </w:p>
    <w:p w:rsidR="0097204C" w:rsidRDefault="0097204C" w:rsidP="00714938">
      <w:pPr>
        <w:jc w:val="both"/>
      </w:pPr>
    </w:p>
    <w:p w:rsidR="0097204C" w:rsidRDefault="0097204C" w:rsidP="00714938">
      <w:pPr>
        <w:jc w:val="both"/>
      </w:pPr>
    </w:p>
    <w:p w:rsidR="0097204C" w:rsidRDefault="0097204C" w:rsidP="00714938">
      <w:pPr>
        <w:jc w:val="both"/>
      </w:pPr>
    </w:p>
    <w:p w:rsidR="0097204C" w:rsidRDefault="0097204C" w:rsidP="00714938">
      <w:pPr>
        <w:jc w:val="both"/>
      </w:pPr>
    </w:p>
    <w:p w:rsidR="0097204C" w:rsidRDefault="0097204C" w:rsidP="00714938">
      <w:pPr>
        <w:jc w:val="both"/>
      </w:pPr>
    </w:p>
    <w:p w:rsidR="0097204C" w:rsidRPr="00661CBA" w:rsidRDefault="0097204C" w:rsidP="006B7374">
      <w:pPr>
        <w:pStyle w:val="Heading4"/>
        <w:jc w:val="left"/>
      </w:pPr>
      <w:r w:rsidRPr="00661CBA">
        <w:t>Portale Genitori</w:t>
      </w:r>
    </w:p>
    <w:p w:rsidR="0097204C" w:rsidRDefault="0097204C" w:rsidP="006B7374">
      <w:r w:rsidRPr="00661CBA">
        <w:t xml:space="preserve">Per il genitore </w:t>
      </w:r>
      <w:r>
        <w:t xml:space="preserve">è </w:t>
      </w:r>
      <w:r w:rsidRPr="00661CBA">
        <w:t xml:space="preserve">possibile compiere le operazioni sopradescritte </w:t>
      </w:r>
      <w:r>
        <w:t>tramite anche i</w:t>
      </w:r>
      <w:r w:rsidRPr="00661CBA">
        <w:t>l Portale Genitori tramite qualsiasi computer connesso ad internet</w:t>
      </w:r>
      <w:r>
        <w:t xml:space="preserve">, </w:t>
      </w:r>
      <w:r w:rsidRPr="00661CBA">
        <w:t xml:space="preserve">accedendo con </w:t>
      </w:r>
      <w:r w:rsidRPr="00A857B8">
        <w:rPr>
          <w:b/>
          <w:bCs/>
        </w:rPr>
        <w:t xml:space="preserve">codice </w:t>
      </w:r>
      <w:r>
        <w:rPr>
          <w:b/>
          <w:bCs/>
        </w:rPr>
        <w:t>utente</w:t>
      </w:r>
      <w:r w:rsidRPr="00A857B8">
        <w:rPr>
          <w:b/>
          <w:bCs/>
        </w:rPr>
        <w:t xml:space="preserve"> e password</w:t>
      </w:r>
      <w:r w:rsidRPr="00661CBA">
        <w:rPr>
          <w:vertAlign w:val="superscript"/>
        </w:rPr>
        <w:t xml:space="preserve"> </w:t>
      </w:r>
      <w:r w:rsidRPr="00661CBA">
        <w:t>(si rimanda alla “Lettera Codici e Crede</w:t>
      </w:r>
      <w:r>
        <w:t>nziali” distribuita all’utenza).</w:t>
      </w:r>
    </w:p>
    <w:p w:rsidR="0097204C" w:rsidRDefault="0097204C" w:rsidP="006B7374">
      <w:r>
        <w:t xml:space="preserve">Accedere alla sezione </w:t>
      </w:r>
      <w:r w:rsidRPr="00BA69E5">
        <w:rPr>
          <w:b/>
          <w:bCs/>
        </w:rPr>
        <w:t>Presenze</w:t>
      </w:r>
      <w:r>
        <w:t xml:space="preserve"> e premere nel calendario sul</w:t>
      </w:r>
      <w:r w:rsidRPr="00661CBA">
        <w:t xml:space="preserve"> giorno di refezione per il quale si intende effettuare la disdetta o la prenotazione del pasto in bianco.</w:t>
      </w:r>
    </w:p>
    <w:p w:rsidR="0097204C" w:rsidRDefault="0097204C" w:rsidP="006B7374">
      <w:r w:rsidRPr="00661CBA">
        <w:t xml:space="preserve">Selezionando la data, verranno proposte </w:t>
      </w:r>
      <w:r>
        <w:t xml:space="preserve">le scelte: </w:t>
      </w:r>
      <w:r w:rsidRPr="00661CBA">
        <w:t xml:space="preserve">disdetta giornaliera, la disdetta prolungata e la prenotazione del pasto bianco. </w:t>
      </w:r>
      <w:r>
        <w:br/>
      </w:r>
      <w:r w:rsidRPr="00661CBA">
        <w:t>Le date con sfondo ROSSO non sono disponibili in quanto catalogate come SERVIZIO REFEZIONE NON EROGATO</w:t>
      </w:r>
      <w:r>
        <w:t>.</w:t>
      </w:r>
    </w:p>
    <w:p w:rsidR="0097204C" w:rsidRDefault="0097204C" w:rsidP="006B7374">
      <w:r w:rsidRPr="00661CBA">
        <w:t>Le modifiche vengono registrate in tempo reale dal sistema.</w:t>
      </w:r>
    </w:p>
    <w:p w:rsidR="0097204C" w:rsidRDefault="0097204C" w:rsidP="003C36D3">
      <w:pPr>
        <w:jc w:val="both"/>
      </w:pPr>
    </w:p>
    <w:p w:rsidR="0097204C" w:rsidRPr="00B742D6" w:rsidRDefault="0097204C" w:rsidP="00714938">
      <w:pPr>
        <w:jc w:val="both"/>
        <w:rPr>
          <w:color w:val="002060"/>
        </w:rPr>
      </w:pPr>
    </w:p>
    <w:p w:rsidR="0097204C" w:rsidRPr="006B7374" w:rsidRDefault="0097204C" w:rsidP="00F32281">
      <w:pPr>
        <w:jc w:val="both"/>
        <w:rPr>
          <w:b/>
          <w:bCs/>
          <w:noProof/>
          <w:color w:val="002060"/>
          <w:sz w:val="20"/>
          <w:szCs w:val="20"/>
        </w:rPr>
      </w:pPr>
      <w:r w:rsidRPr="006B7374">
        <w:rPr>
          <w:b/>
          <w:bCs/>
          <w:noProof/>
          <w:color w:val="002060"/>
          <w:sz w:val="20"/>
          <w:szCs w:val="20"/>
        </w:rPr>
        <w:t>Orari di operatività</w:t>
      </w:r>
    </w:p>
    <w:p w:rsidR="0097204C" w:rsidRDefault="0097204C" w:rsidP="006B7374">
      <w:pPr>
        <w:ind w:left="284"/>
        <w:rPr>
          <w:noProof/>
        </w:rPr>
      </w:pPr>
    </w:p>
    <w:p w:rsidR="0097204C" w:rsidRPr="00661CBA" w:rsidRDefault="0097204C" w:rsidP="006B7374">
      <w:r w:rsidRPr="00661CBA">
        <w:rPr>
          <w:noProof/>
        </w:rPr>
        <w:t xml:space="preserve">La disdetta del pasto tramite </w:t>
      </w:r>
      <w:r w:rsidRPr="00714938">
        <w:rPr>
          <w:b/>
          <w:bCs/>
          <w:noProof/>
        </w:rPr>
        <w:t xml:space="preserve">ComunicApp </w:t>
      </w:r>
      <w:r w:rsidRPr="00BD2881">
        <w:rPr>
          <w:noProof/>
        </w:rPr>
        <w:t>e</w:t>
      </w:r>
      <w:r>
        <w:rPr>
          <w:b/>
          <w:bCs/>
          <w:noProof/>
        </w:rPr>
        <w:t xml:space="preserve"> </w:t>
      </w:r>
      <w:r w:rsidRPr="00714938">
        <w:rPr>
          <w:b/>
          <w:bCs/>
          <w:noProof/>
        </w:rPr>
        <w:t>Portale Genitori</w:t>
      </w:r>
      <w:r w:rsidRPr="00661CBA">
        <w:rPr>
          <w:noProof/>
        </w:rPr>
        <w:t xml:space="preserve"> può essere effettuata </w:t>
      </w:r>
      <w:r w:rsidRPr="00714938">
        <w:rPr>
          <w:b/>
          <w:bCs/>
          <w:noProof/>
        </w:rPr>
        <w:t xml:space="preserve">in qualsiasi momento </w:t>
      </w:r>
      <w:r w:rsidRPr="00714938">
        <w:rPr>
          <w:noProof/>
        </w:rPr>
        <w:t>(</w:t>
      </w:r>
      <w:r>
        <w:rPr>
          <w:noProof/>
        </w:rPr>
        <w:t xml:space="preserve">anche </w:t>
      </w:r>
      <w:r w:rsidRPr="00714938">
        <w:rPr>
          <w:b/>
          <w:bCs/>
          <w:noProof/>
        </w:rPr>
        <w:t>in anticipo</w:t>
      </w:r>
      <w:r>
        <w:rPr>
          <w:noProof/>
        </w:rPr>
        <w:t xml:space="preserve"> per i giorni successivi) entro l’orario limite del giorno stesso di disdetta (</w:t>
      </w:r>
      <w:r w:rsidRPr="00661CBA">
        <w:rPr>
          <w:noProof/>
        </w:rPr>
        <w:t xml:space="preserve">indicato sulla </w:t>
      </w:r>
      <w:r w:rsidRPr="00661CBA">
        <w:t>“Lettera Codici e Credenziali”</w:t>
      </w:r>
      <w:r>
        <w:t>). Ad</w:t>
      </w:r>
      <w:r w:rsidRPr="00661CBA">
        <w:t xml:space="preserve"> esempio</w:t>
      </w:r>
      <w:r>
        <w:t>,</w:t>
      </w:r>
      <w:r w:rsidRPr="00661CBA">
        <w:t xml:space="preserve"> a inizio mese è già possibile pianificare quali giorni sarà presente il bambino e quali giorni non usufruirà del servizio. </w:t>
      </w:r>
      <w:r>
        <w:br/>
      </w:r>
      <w:r w:rsidRPr="00661CBA">
        <w:t xml:space="preserve">Basterà selezionare le date future disponibili su calendario in cui vostro figlio sarà assente. </w:t>
      </w:r>
    </w:p>
    <w:p w:rsidR="0097204C" w:rsidRPr="00661CBA" w:rsidRDefault="0097204C" w:rsidP="00714938">
      <w:pPr>
        <w:ind w:left="284"/>
        <w:jc w:val="both"/>
        <w:rPr>
          <w:noProof/>
        </w:rPr>
      </w:pPr>
    </w:p>
    <w:p w:rsidR="0097204C" w:rsidRPr="00661CBA" w:rsidRDefault="0097204C" w:rsidP="00847B54">
      <w:pPr>
        <w:jc w:val="both"/>
        <w:rPr>
          <w:b/>
          <w:bCs/>
        </w:rPr>
      </w:pPr>
    </w:p>
    <w:p w:rsidR="0097204C" w:rsidRPr="00661CBA" w:rsidRDefault="0097204C" w:rsidP="007A4392">
      <w:pPr>
        <w:pStyle w:val="Heading4"/>
      </w:pPr>
      <w:r w:rsidRPr="00661CBA">
        <w:t>Telefonata tramite Voce Guidata</w:t>
      </w:r>
    </w:p>
    <w:p w:rsidR="0097204C" w:rsidRDefault="0097204C" w:rsidP="00F32281">
      <w:pPr>
        <w:jc w:val="both"/>
      </w:pPr>
      <w:r w:rsidRPr="00661CBA">
        <w:t>Il genitore, componendo</w:t>
      </w:r>
      <w:r w:rsidRPr="00661CBA">
        <w:rPr>
          <w:b/>
          <w:bCs/>
        </w:rPr>
        <w:t xml:space="preserve"> il numero evidenziato nella “Lettera Codici e Credenziali” consegnata all’utenza, contenente i codici di accesso ed utilizzo del sistema, </w:t>
      </w:r>
      <w:r w:rsidRPr="00661CBA">
        <w:t>sarà guidato da una voce automatica e potrà effettuare la disdetta, richiedere il pasto in bianco, sospendere per più giorni il servizio e riprendere il servizio a partire dal giorno stabilito.</w:t>
      </w:r>
      <w:r>
        <w:t xml:space="preserve"> Seguire la voce guida durante le operazioni: </w:t>
      </w:r>
    </w:p>
    <w:p w:rsidR="0097204C" w:rsidRDefault="0097204C" w:rsidP="00916B16">
      <w:pPr>
        <w:ind w:left="709"/>
        <w:jc w:val="both"/>
      </w:pPr>
    </w:p>
    <w:p w:rsidR="0097204C" w:rsidRDefault="0097204C" w:rsidP="00FF20B2">
      <w:pPr>
        <w:ind w:left="709"/>
        <w:jc w:val="center"/>
      </w:pPr>
      <w:r>
        <w:rPr>
          <w:noProof/>
        </w:rPr>
        <w:pict>
          <v:shape id="Immagine 4" o:spid="_x0000_i1025" type="#_x0000_t75" style="width:274.8pt;height:174pt;visibility:visible">
            <v:imagedata r:id="rId10" o:title=""/>
          </v:shape>
        </w:pict>
      </w:r>
    </w:p>
    <w:p w:rsidR="0097204C" w:rsidRDefault="0097204C" w:rsidP="00916B16">
      <w:pPr>
        <w:ind w:left="709"/>
        <w:jc w:val="both"/>
      </w:pPr>
      <w:r w:rsidRPr="00661CBA">
        <w:t xml:space="preserve"> </w:t>
      </w:r>
    </w:p>
    <w:p w:rsidR="0097204C" w:rsidRPr="00661CBA" w:rsidRDefault="0097204C" w:rsidP="00916B16">
      <w:pPr>
        <w:ind w:left="709"/>
        <w:jc w:val="both"/>
      </w:pPr>
    </w:p>
    <w:p w:rsidR="0097204C" w:rsidRDefault="0097204C" w:rsidP="004350AC">
      <w:pPr>
        <w:tabs>
          <w:tab w:val="num" w:pos="180"/>
        </w:tabs>
        <w:jc w:val="both"/>
        <w:rPr>
          <w:strike/>
        </w:rPr>
      </w:pPr>
      <w:r w:rsidRPr="000103FA">
        <w:t xml:space="preserve">Le operazioni sono </w:t>
      </w:r>
      <w:r w:rsidRPr="003C7D7D">
        <w:rPr>
          <w:b/>
          <w:bCs/>
        </w:rPr>
        <w:t xml:space="preserve">gratuite </w:t>
      </w:r>
      <w:r w:rsidRPr="000103FA">
        <w:t>solo in caso di telefonata effettuata da telefono fisso</w:t>
      </w:r>
      <w:r>
        <w:t xml:space="preserve"> </w:t>
      </w:r>
      <w:r w:rsidRPr="000103FA">
        <w:t>componendo il numero verde</w:t>
      </w:r>
      <w:r>
        <w:t xml:space="preserve">. </w:t>
      </w:r>
      <w:r w:rsidRPr="000103FA">
        <w:t>In tutti gli altri casi le</w:t>
      </w:r>
      <w:r>
        <w:t xml:space="preserve"> </w:t>
      </w:r>
      <w:r w:rsidRPr="000103FA">
        <w:t>operazioni saranno gratuite solo se previste dal piano tariffario del proprio operatore telefonico</w:t>
      </w:r>
      <w:r>
        <w:rPr>
          <w:strike/>
        </w:rPr>
        <w:t>.</w:t>
      </w:r>
    </w:p>
    <w:p w:rsidR="0097204C" w:rsidRDefault="0097204C" w:rsidP="004350AC">
      <w:pPr>
        <w:tabs>
          <w:tab w:val="num" w:pos="180"/>
        </w:tabs>
        <w:jc w:val="both"/>
        <w:rPr>
          <w:color w:val="000000"/>
        </w:rPr>
      </w:pPr>
      <w:r w:rsidRPr="00344484">
        <w:rPr>
          <w:color w:val="000000"/>
        </w:rPr>
        <w:t xml:space="preserve">La disdetta effettuata produrrà una disdetta sul </w:t>
      </w:r>
      <w:r w:rsidRPr="00344484">
        <w:rPr>
          <w:b/>
          <w:bCs/>
          <w:color w:val="000000"/>
        </w:rPr>
        <w:t>primo giorno utile in base al CALENDARIO DI UTILIZZO DEL SERVIZIO MENSA</w:t>
      </w:r>
      <w:r w:rsidRPr="00344484">
        <w:rPr>
          <w:color w:val="000000"/>
        </w:rPr>
        <w:t xml:space="preserve"> preimpostato dall’ente erogatore del servizio. A tal proposito, si precisa che il primo giorno utile esclude tutte le vacanze e chiusure della scuola inserite sul CALENDARIO DI UTILIZZO DEL SERVIZIO MENSA.</w:t>
      </w:r>
    </w:p>
    <w:p w:rsidR="0097204C" w:rsidRDefault="0097204C" w:rsidP="00344484"/>
    <w:p w:rsidR="0097204C" w:rsidRPr="00661CBA" w:rsidRDefault="0097204C" w:rsidP="00344484">
      <w:r>
        <w:t>Di seguito un</w:t>
      </w:r>
      <w:r w:rsidRPr="003C7D7D">
        <w:t xml:space="preserve"> </w:t>
      </w:r>
      <w:r w:rsidRPr="003C7D7D">
        <w:rPr>
          <w:u w:val="single"/>
        </w:rPr>
        <w:t>esempio</w:t>
      </w:r>
      <w:r>
        <w:t xml:space="preserve">: </w:t>
      </w:r>
      <w:r>
        <w:br/>
      </w:r>
      <w:r w:rsidRPr="00661CBA">
        <w:t xml:space="preserve">se oggi è lunedì e tentiamo di effettuare una disdetta per il giorno successivo, ma il martedì e mercoledì successivi sono stati inseriti dall’ente erogatore del servizio REFEZIONE come chiusura del servizio nel </w:t>
      </w:r>
      <w:r>
        <w:t>calendario di utilizzo del servizio mensa</w:t>
      </w:r>
      <w:r w:rsidRPr="00661CBA">
        <w:t>, la disdetta verrà imputata al giovedì in qualità di primo giorno utile. Allo stesso modo</w:t>
      </w:r>
      <w:r>
        <w:t>,</w:t>
      </w:r>
      <w:r w:rsidRPr="00661CBA">
        <w:t xml:space="preserve"> una disdetta fatta di venerdì, non produrrà la disdetta per il sabato, nè per la domenica, ma direttamente per il lunedì successivo.</w:t>
      </w:r>
    </w:p>
    <w:p w:rsidR="0097204C" w:rsidRPr="00661CBA" w:rsidRDefault="0097204C" w:rsidP="00344484">
      <w:r w:rsidRPr="00661CBA">
        <w:t xml:space="preserve">Le modalità di disdetta nello specifico verranno descritte dettagliatamente in seguito (si veda </w:t>
      </w:r>
      <w:fldSimple w:instr=" REF _Ref448143969 \h  \* MERGEFORMAT ">
        <w:r w:rsidRPr="00511EB4">
          <w:rPr>
            <w:i/>
            <w:iCs/>
          </w:rPr>
          <w:t>APPROFONDIMENTO MODALITA’ DI DISDETTA TRAMITE TECNOLOGIA SET</w:t>
        </w:r>
      </w:fldSimple>
      <w:r w:rsidRPr="00661CBA">
        <w:t>).</w:t>
      </w:r>
    </w:p>
    <w:p w:rsidR="0097204C" w:rsidRPr="00344484" w:rsidRDefault="0097204C" w:rsidP="004350AC">
      <w:pPr>
        <w:tabs>
          <w:tab w:val="num" w:pos="180"/>
        </w:tabs>
        <w:jc w:val="both"/>
        <w:rPr>
          <w:strike/>
          <w:color w:val="000000"/>
        </w:rPr>
      </w:pPr>
    </w:p>
    <w:p w:rsidR="0097204C" w:rsidRPr="00661CBA" w:rsidRDefault="0097204C" w:rsidP="004350AC">
      <w:pPr>
        <w:jc w:val="both"/>
      </w:pPr>
    </w:p>
    <w:p w:rsidR="0097204C" w:rsidRPr="00661CBA" w:rsidRDefault="0097204C" w:rsidP="004350AC">
      <w:pPr>
        <w:jc w:val="both"/>
        <w:rPr>
          <w:b/>
          <w:bCs/>
        </w:rPr>
      </w:pPr>
      <w:r w:rsidRPr="00661CBA">
        <w:rPr>
          <w:b/>
          <w:bCs/>
        </w:rPr>
        <w:t>Nota:</w:t>
      </w:r>
    </w:p>
    <w:p w:rsidR="0097204C" w:rsidRPr="00661CBA" w:rsidRDefault="0097204C" w:rsidP="004350AC">
      <w:pPr>
        <w:jc w:val="both"/>
      </w:pPr>
      <w:r>
        <w:t>Le</w:t>
      </w:r>
      <w:r w:rsidRPr="00661CBA">
        <w:t xml:space="preserve"> operazioni effettuate tramite telefono possono subire ritardi nella visualizzazione su portale Genitori rispetto degli altri metodi di disdetta.</w:t>
      </w:r>
    </w:p>
    <w:p w:rsidR="0097204C" w:rsidRDefault="0097204C" w:rsidP="004350AC">
      <w:pPr>
        <w:jc w:val="both"/>
      </w:pPr>
      <w:r w:rsidRPr="00661CBA">
        <w:t>E’ sempre possibile annullare la disdetta effettuata tramite Telefonata con Voce Guidata, utilizzando nuovamente</w:t>
      </w:r>
      <w:r>
        <w:t xml:space="preserve"> </w:t>
      </w:r>
      <w:r w:rsidRPr="00661CBA">
        <w:t>il metodo della Telefonata con Voce Guidata.</w:t>
      </w:r>
    </w:p>
    <w:p w:rsidR="0097204C" w:rsidRPr="006B7374" w:rsidRDefault="0097204C" w:rsidP="00035C39">
      <w:pPr>
        <w:autoSpaceDE w:val="0"/>
        <w:autoSpaceDN w:val="0"/>
        <w:adjustRightInd w:val="0"/>
        <w:jc w:val="both"/>
        <w:rPr>
          <w:b/>
          <w:bCs/>
          <w:sz w:val="20"/>
          <w:szCs w:val="20"/>
        </w:rPr>
      </w:pPr>
    </w:p>
    <w:p w:rsidR="0097204C" w:rsidRPr="006B7374" w:rsidRDefault="0097204C" w:rsidP="004350AC">
      <w:pPr>
        <w:autoSpaceDE w:val="0"/>
        <w:autoSpaceDN w:val="0"/>
        <w:adjustRightInd w:val="0"/>
        <w:jc w:val="both"/>
        <w:rPr>
          <w:b/>
          <w:bCs/>
          <w:sz w:val="20"/>
          <w:szCs w:val="20"/>
        </w:rPr>
      </w:pPr>
      <w:r w:rsidRPr="006B7374">
        <w:rPr>
          <w:b/>
          <w:bCs/>
          <w:color w:val="002060"/>
          <w:sz w:val="20"/>
          <w:szCs w:val="20"/>
        </w:rPr>
        <w:t>Orari di operatività:</w:t>
      </w:r>
    </w:p>
    <w:p w:rsidR="0097204C" w:rsidRDefault="0097204C" w:rsidP="00AE2570">
      <w:pPr>
        <w:autoSpaceDE w:val="0"/>
        <w:autoSpaceDN w:val="0"/>
        <w:adjustRightInd w:val="0"/>
      </w:pPr>
      <w:r w:rsidRPr="00661CBA">
        <w:t xml:space="preserve">La disdetta del pasto tramite Telefonata con Voce Guida dovrà essere </w:t>
      </w:r>
      <w:r w:rsidRPr="003C7D7D">
        <w:rPr>
          <w:b/>
          <w:bCs/>
        </w:rPr>
        <w:t xml:space="preserve">effettuata </w:t>
      </w:r>
      <w:r w:rsidRPr="003C7D7D">
        <w:rPr>
          <w:b/>
          <w:bCs/>
          <w:noProof/>
        </w:rPr>
        <w:t>entro l’orario liminte i</w:t>
      </w:r>
      <w:r w:rsidRPr="00661CBA">
        <w:rPr>
          <w:noProof/>
        </w:rPr>
        <w:t xml:space="preserve">ndicato sulla </w:t>
      </w:r>
      <w:r w:rsidRPr="00661CBA">
        <w:t>“Lettera Codici e Credenziali”</w:t>
      </w:r>
      <w:r w:rsidRPr="00661CBA">
        <w:rPr>
          <w:noProof/>
        </w:rPr>
        <w:t xml:space="preserve"> del mattino dell’assenza</w:t>
      </w:r>
      <w:r w:rsidRPr="00661CBA">
        <w:t xml:space="preserve">. </w:t>
      </w:r>
      <w:r>
        <w:br/>
      </w:r>
      <w:r w:rsidRPr="00661CBA">
        <w:t xml:space="preserve">Al di fuori di tale orario la disdetta non sarà processata e </w:t>
      </w:r>
      <w:r>
        <w:t>verrà quindi inserita la presenza</w:t>
      </w:r>
      <w:r w:rsidRPr="00661CBA">
        <w:t xml:space="preserve">. </w:t>
      </w:r>
    </w:p>
    <w:p w:rsidR="0097204C" w:rsidRPr="00661CBA" w:rsidRDefault="0097204C" w:rsidP="00AE2570">
      <w:pPr>
        <w:autoSpaceDE w:val="0"/>
        <w:autoSpaceDN w:val="0"/>
        <w:adjustRightInd w:val="0"/>
      </w:pPr>
      <w:r w:rsidRPr="00661CBA">
        <w:t>Si sconsiglia di non ridursi a procedere alla disdetta nell’intorno degli orari limite indicati onde evitare eventuali non sincronizzazioni tra l’orologio del sistema di gestione della chiamata telefonica e il sistema centralizzato di validazione potrebbero causare la non presa in considerazione della vostra disdetta.</w:t>
      </w:r>
    </w:p>
    <w:p w:rsidR="0097204C" w:rsidRPr="00661CBA" w:rsidRDefault="0097204C" w:rsidP="00916B16">
      <w:pPr>
        <w:ind w:left="720"/>
        <w:jc w:val="both"/>
      </w:pPr>
    </w:p>
    <w:p w:rsidR="0097204C" w:rsidRPr="00661CBA" w:rsidRDefault="0097204C" w:rsidP="00DD1C9D">
      <w:pPr>
        <w:pStyle w:val="Heading3"/>
      </w:pPr>
      <w:r w:rsidRPr="00661CBA">
        <w:t>DOMANDE FREQUENTI SULLA TECNOLOGIA SET</w:t>
      </w:r>
    </w:p>
    <w:p w:rsidR="0097204C" w:rsidRPr="00661CBA" w:rsidRDefault="0097204C" w:rsidP="00845561">
      <w:pPr>
        <w:pStyle w:val="ListParagraph"/>
        <w:ind w:left="0"/>
        <w:jc w:val="both"/>
        <w:rPr>
          <w:b/>
          <w:bCs/>
          <w:sz w:val="20"/>
          <w:szCs w:val="20"/>
        </w:rPr>
      </w:pPr>
    </w:p>
    <w:p w:rsidR="0097204C" w:rsidRPr="00661CBA" w:rsidRDefault="0097204C" w:rsidP="002E3764">
      <w:r w:rsidRPr="002E3764">
        <w:rPr>
          <w:b/>
          <w:bCs/>
          <w:color w:val="000000"/>
          <w:sz w:val="20"/>
          <w:szCs w:val="20"/>
        </w:rPr>
        <w:t>Come devo fare per disdire i pasti nei giorni di sciopero, assemblea sindacale, gite scolastiche?</w:t>
      </w:r>
    </w:p>
    <w:p w:rsidR="0097204C" w:rsidRPr="00661CBA" w:rsidRDefault="0097204C" w:rsidP="002E3764">
      <w:r w:rsidRPr="00661CBA">
        <w:t>In occasione di scioperi, seggi elettorali, uscite didattiche non è necessario disdire il pasto.</w:t>
      </w:r>
    </w:p>
    <w:p w:rsidR="0097204C" w:rsidRPr="00661CBA" w:rsidRDefault="0097204C" w:rsidP="002E3764">
      <w:r w:rsidRPr="00661CBA">
        <w:t>Ogni variazione al calendario scolastico verrà tempestivamente comunicata al centro cottura dall’Istituzione Scolastica competente (ad esempio per gite, ampliamento vacanze etc.) o dagli uffici comunali (ad esempio per elezioni, scioperi etc.). La predisposizione del calendario di utilizzo del servizio mensa che regolamenta la possibilità di disdetta da parte del genitore è di competenza dell’ente erogatore del servizio.</w:t>
      </w:r>
    </w:p>
    <w:p w:rsidR="0097204C" w:rsidRPr="00661CBA" w:rsidRDefault="0097204C" w:rsidP="00845561">
      <w:pPr>
        <w:pStyle w:val="ListParagraph"/>
        <w:ind w:left="0"/>
        <w:jc w:val="both"/>
        <w:rPr>
          <w:sz w:val="20"/>
          <w:szCs w:val="20"/>
        </w:rPr>
      </w:pPr>
    </w:p>
    <w:p w:rsidR="0097204C" w:rsidRPr="00661CBA" w:rsidRDefault="0097204C" w:rsidP="00845561">
      <w:pPr>
        <w:pStyle w:val="ListParagraph"/>
        <w:ind w:left="0"/>
        <w:jc w:val="both"/>
        <w:rPr>
          <w:b/>
          <w:bCs/>
          <w:color w:val="000000"/>
          <w:sz w:val="20"/>
          <w:szCs w:val="20"/>
        </w:rPr>
      </w:pPr>
      <w:r w:rsidRPr="00661CBA">
        <w:rPr>
          <w:b/>
          <w:bCs/>
          <w:color w:val="000000"/>
          <w:sz w:val="20"/>
          <w:szCs w:val="20"/>
        </w:rPr>
        <w:t>Come posso richiedere una dieta speciale?</w:t>
      </w:r>
    </w:p>
    <w:p w:rsidR="0097204C" w:rsidRPr="001807EB" w:rsidRDefault="0097204C" w:rsidP="001807EB">
      <w:r w:rsidRPr="00661CBA">
        <w:t xml:space="preserve">Le diete speciali per motivi religiosi o per filosofia di vita (ad es. per vegetariani) e le diete speciali per motivi di salute (intolleranze, allergie, malattie metaboliche) possono essere richieste ed attivate </w:t>
      </w:r>
      <w:r>
        <w:t xml:space="preserve">compilando l ‘apposita sezione durante la fase di presentazione della domanda d’iscrizione. Si precisa che in caso di dieta per motivi di salute è necessario allegare un certificato medico. </w:t>
      </w:r>
    </w:p>
    <w:p w:rsidR="0097204C" w:rsidRDefault="0097204C" w:rsidP="00885496">
      <w:pPr>
        <w:pStyle w:val="PlainText"/>
        <w:jc w:val="both"/>
        <w:rPr>
          <w:rFonts w:ascii="Abadi" w:hAnsi="Abadi" w:cs="Abadi"/>
          <w:sz w:val="16"/>
          <w:szCs w:val="16"/>
        </w:rPr>
      </w:pPr>
    </w:p>
    <w:p w:rsidR="0097204C" w:rsidRDefault="0097204C" w:rsidP="00885496">
      <w:pPr>
        <w:pStyle w:val="PlainText"/>
        <w:jc w:val="both"/>
        <w:rPr>
          <w:rFonts w:ascii="Abadi" w:hAnsi="Abadi" w:cs="Abadi"/>
          <w:sz w:val="16"/>
          <w:szCs w:val="16"/>
        </w:rPr>
      </w:pPr>
    </w:p>
    <w:p w:rsidR="0097204C" w:rsidRDefault="0097204C" w:rsidP="00885496">
      <w:pPr>
        <w:pStyle w:val="PlainText"/>
        <w:jc w:val="both"/>
        <w:rPr>
          <w:rFonts w:ascii="Abadi" w:hAnsi="Abadi" w:cs="Abadi"/>
          <w:sz w:val="16"/>
          <w:szCs w:val="16"/>
        </w:rPr>
      </w:pPr>
    </w:p>
    <w:p w:rsidR="0097204C" w:rsidRDefault="0097204C" w:rsidP="00885496">
      <w:pPr>
        <w:pStyle w:val="PlainText"/>
        <w:jc w:val="both"/>
        <w:rPr>
          <w:rFonts w:ascii="Abadi" w:hAnsi="Abadi" w:cs="Abadi"/>
          <w:sz w:val="16"/>
          <w:szCs w:val="16"/>
        </w:rPr>
      </w:pPr>
    </w:p>
    <w:p w:rsidR="0097204C" w:rsidRPr="0040580C" w:rsidRDefault="0097204C" w:rsidP="000D5E3F">
      <w:pPr>
        <w:pStyle w:val="Heading1"/>
        <w:jc w:val="center"/>
        <w:rPr>
          <w:i/>
          <w:iCs/>
          <w:kern w:val="0"/>
        </w:rPr>
      </w:pPr>
      <w:r w:rsidRPr="0040580C">
        <w:rPr>
          <w:i/>
          <w:iCs/>
          <w:kern w:val="0"/>
        </w:rPr>
        <w:t>MODALITA’DI PAGAMENTO</w:t>
      </w:r>
    </w:p>
    <w:p w:rsidR="0097204C" w:rsidRPr="00181D0C" w:rsidRDefault="0097204C" w:rsidP="000D5E3F"/>
    <w:p w:rsidR="0097204C" w:rsidRDefault="0097204C" w:rsidP="000D5E3F">
      <w:pPr>
        <w:pStyle w:val="Nessunaspaziatura"/>
        <w:rPr>
          <w:rFonts w:ascii="Abadi" w:hAnsi="Abadi" w:cs="Times New Roman"/>
          <w:sz w:val="20"/>
          <w:szCs w:val="20"/>
          <w:lang w:eastAsia="it-IT"/>
        </w:rPr>
      </w:pPr>
      <w:r w:rsidRPr="0040580C">
        <w:rPr>
          <w:rFonts w:ascii="Abadi" w:hAnsi="Abadi" w:cs="Times New Roman"/>
          <w:sz w:val="20"/>
          <w:szCs w:val="20"/>
          <w:lang w:eastAsia="it-IT"/>
        </w:rPr>
        <w:t>Qui di seguito verranno illustrate le modalità di pagamento messe a disposizione dell’utenza per poter pagare il servizio REFEZIONE</w:t>
      </w:r>
      <w:r>
        <w:rPr>
          <w:rFonts w:ascii="Abadi" w:hAnsi="Abadi" w:cs="Times New Roman"/>
          <w:sz w:val="20"/>
          <w:szCs w:val="20"/>
          <w:lang w:eastAsia="it-IT"/>
        </w:rPr>
        <w:t>.</w:t>
      </w:r>
    </w:p>
    <w:p w:rsidR="0097204C" w:rsidRPr="0040580C" w:rsidRDefault="0097204C" w:rsidP="000D5E3F">
      <w:pPr>
        <w:pStyle w:val="Nessunaspaziatura"/>
        <w:rPr>
          <w:rFonts w:ascii="Abadi" w:hAnsi="Abadi" w:cs="Times New Roman"/>
          <w:sz w:val="20"/>
          <w:szCs w:val="20"/>
          <w:lang w:eastAsia="it-IT"/>
        </w:rPr>
      </w:pPr>
    </w:p>
    <w:p w:rsidR="0097204C" w:rsidRPr="0040580C" w:rsidRDefault="0097204C" w:rsidP="000D5E3F">
      <w:pPr>
        <w:pStyle w:val="Heading3"/>
      </w:pPr>
      <w:r w:rsidRPr="0040580C">
        <w:t>PAGAMENTO TRAMITE PIATTAFORMA PagoPA</w:t>
      </w:r>
    </w:p>
    <w:p w:rsidR="0097204C" w:rsidRPr="0040580C" w:rsidRDefault="0097204C" w:rsidP="000D5E3F"/>
    <w:p w:rsidR="0097204C" w:rsidRPr="0040580C" w:rsidRDefault="0097204C" w:rsidP="000D5E3F">
      <w:pPr>
        <w:jc w:val="both"/>
        <w:rPr>
          <w:i/>
          <w:iCs/>
          <w:color w:val="5B9BD5"/>
        </w:rPr>
      </w:pPr>
    </w:p>
    <w:p w:rsidR="0097204C" w:rsidRPr="0040580C" w:rsidRDefault="0097204C" w:rsidP="000D5E3F">
      <w:pPr>
        <w:pStyle w:val="PlainText"/>
        <w:jc w:val="both"/>
        <w:rPr>
          <w:rFonts w:ascii="Abadi" w:hAnsi="Abadi" w:cs="Abadi"/>
        </w:rPr>
      </w:pPr>
      <w:r w:rsidRPr="0040580C">
        <w:rPr>
          <w:rFonts w:ascii="Abadi" w:hAnsi="Abadi" w:cs="Abadi"/>
        </w:rPr>
        <w:t xml:space="preserve">Sarà possibile effettuare ricariche tramite la Piattaforma PagoPA accedendo all’area web dedicata sul Portale Genitori entrando nella sezione </w:t>
      </w:r>
      <w:r w:rsidRPr="0040580C">
        <w:rPr>
          <w:rFonts w:ascii="Abadi" w:hAnsi="Abadi" w:cs="Abadi"/>
          <w:b/>
          <w:bCs/>
        </w:rPr>
        <w:t>Pagamenti -&gt; Effettua una ricarica</w:t>
      </w:r>
      <w:r w:rsidRPr="0040580C">
        <w:rPr>
          <w:rFonts w:ascii="Abadi" w:hAnsi="Abadi" w:cs="Abadi"/>
        </w:rPr>
        <w:t xml:space="preserve"> e indicando l’importo che si desidera ricaricare. </w:t>
      </w:r>
    </w:p>
    <w:p w:rsidR="0097204C" w:rsidRPr="0040580C" w:rsidRDefault="0097204C" w:rsidP="000D5E3F">
      <w:pPr>
        <w:pStyle w:val="PlainText"/>
        <w:rPr>
          <w:rFonts w:ascii="Abadi" w:hAnsi="Abadi" w:cs="Abadi"/>
        </w:rPr>
      </w:pPr>
    </w:p>
    <w:p w:rsidR="0097204C" w:rsidRPr="0040580C" w:rsidRDefault="0097204C" w:rsidP="000D5E3F">
      <w:pPr>
        <w:pStyle w:val="PlainText"/>
        <w:jc w:val="both"/>
        <w:rPr>
          <w:rFonts w:ascii="Abadi" w:hAnsi="Abadi" w:cs="Abadi"/>
        </w:rPr>
      </w:pPr>
      <w:r w:rsidRPr="0040580C">
        <w:rPr>
          <w:rFonts w:ascii="Abadi" w:hAnsi="Abadi" w:cs="Abadi"/>
        </w:rPr>
        <w:t xml:space="preserve">E’ possibile selezionare l’importo di ricarica fra le scelte proposte (es. </w:t>
      </w:r>
      <w:r w:rsidRPr="0040580C">
        <w:rPr>
          <w:rFonts w:ascii="Abadi" w:hAnsi="Abadi" w:cs="Abadi"/>
          <w:i/>
          <w:iCs/>
        </w:rPr>
        <w:t>Ricarica da 10 euro</w:t>
      </w:r>
      <w:r w:rsidRPr="0040580C">
        <w:rPr>
          <w:rFonts w:ascii="Abadi" w:hAnsi="Abadi" w:cs="Abadi"/>
        </w:rPr>
        <w:t xml:space="preserve">) oppure, in alternativa, inserendolo a piacere nella sezione </w:t>
      </w:r>
      <w:r w:rsidRPr="0040580C">
        <w:rPr>
          <w:rFonts w:ascii="Abadi" w:hAnsi="Abadi" w:cs="Abadi"/>
          <w:b/>
          <w:bCs/>
          <w:i/>
          <w:iCs/>
        </w:rPr>
        <w:t>Ricarica Personalizzata</w:t>
      </w:r>
      <w:r w:rsidRPr="0040580C">
        <w:rPr>
          <w:rFonts w:ascii="Abadi" w:hAnsi="Abadi" w:cs="Abadi"/>
        </w:rPr>
        <w:t xml:space="preserve"> </w:t>
      </w:r>
    </w:p>
    <w:p w:rsidR="0097204C" w:rsidRPr="0040580C" w:rsidRDefault="0097204C" w:rsidP="000D5E3F">
      <w:pPr>
        <w:pStyle w:val="PlainText"/>
        <w:jc w:val="center"/>
        <w:rPr>
          <w:rFonts w:ascii="Abadi" w:hAnsi="Abadi" w:cs="Abadi"/>
          <w:noProof/>
        </w:rPr>
      </w:pPr>
    </w:p>
    <w:p w:rsidR="0097204C" w:rsidRPr="0040580C" w:rsidRDefault="0097204C" w:rsidP="000D5E3F">
      <w:pPr>
        <w:pStyle w:val="PlainText"/>
        <w:jc w:val="center"/>
        <w:rPr>
          <w:rFonts w:ascii="Abadi" w:hAnsi="Abadi" w:cs="Abadi"/>
          <w:noProof/>
        </w:rPr>
      </w:pPr>
      <w:r w:rsidRPr="0040580C">
        <w:rPr>
          <w:rFonts w:ascii="Abadi" w:hAnsi="Abadi" w:cs="Abadi"/>
          <w:noProof/>
        </w:rPr>
        <w:pict>
          <v:shape id="Immagine 18" o:spid="_x0000_i1026" type="#_x0000_t75" style="width:391.2pt;height:66.6pt;visibility:visible">
            <v:imagedata r:id="rId11" o:title="" croptop="46590f"/>
          </v:shape>
        </w:pict>
      </w:r>
    </w:p>
    <w:p w:rsidR="0097204C" w:rsidRPr="0040580C" w:rsidRDefault="0097204C" w:rsidP="000D5E3F">
      <w:pPr>
        <w:pStyle w:val="PlainText"/>
        <w:jc w:val="both"/>
        <w:rPr>
          <w:rFonts w:ascii="Abadi" w:hAnsi="Abadi" w:cs="Abadi"/>
          <w:noProof/>
        </w:rPr>
      </w:pPr>
    </w:p>
    <w:p w:rsidR="0097204C" w:rsidRPr="0040580C" w:rsidRDefault="0097204C" w:rsidP="000D5E3F">
      <w:r w:rsidRPr="0040580C">
        <w:t xml:space="preserve">Una volta effettuata la scelta o inserito l’importo, premere su </w:t>
      </w:r>
      <w:r w:rsidRPr="0040580C">
        <w:rPr>
          <w:b/>
          <w:bCs/>
          <w:i/>
          <w:iCs/>
        </w:rPr>
        <w:t>Ricarica</w:t>
      </w:r>
      <w:r w:rsidRPr="0040580C">
        <w:t xml:space="preserve">: sarà necessario indicare se procedere al </w:t>
      </w:r>
      <w:r w:rsidRPr="0040580C">
        <w:rPr>
          <w:b/>
          <w:bCs/>
          <w:i/>
          <w:iCs/>
        </w:rPr>
        <w:t>Pagamento on-line</w:t>
      </w:r>
      <w:r w:rsidRPr="0040580C">
        <w:t xml:space="preserve"> (es carta di credito, home banking, Satispay, PayPal ecc)</w:t>
      </w:r>
      <w:r w:rsidRPr="0040580C">
        <w:rPr>
          <w:color w:val="FF0000"/>
        </w:rPr>
        <w:t xml:space="preserve"> </w:t>
      </w:r>
      <w:r w:rsidRPr="0040580C">
        <w:t xml:space="preserve">o se generare un </w:t>
      </w:r>
      <w:r w:rsidRPr="0040580C">
        <w:rPr>
          <w:b/>
          <w:bCs/>
          <w:i/>
          <w:iCs/>
        </w:rPr>
        <w:t>Avviso di Pagamento</w:t>
      </w:r>
      <w:r w:rsidRPr="0040580C">
        <w:t xml:space="preserve">, da poter pagare successivamente attraverso i canali abilitati sul territorio (come Banche, sportelli ATM, punti vendita SISAL, Lottomatica e Banca 5 e Uffici Postali) o online. </w:t>
      </w:r>
      <w:r w:rsidRPr="0040580C">
        <w:br/>
        <w:t>Sul sito ufficiale di PagoPA trovi l’elenco aggiornato di tutti i Prestatori di Servizi più vicini a te.</w:t>
      </w:r>
    </w:p>
    <w:p w:rsidR="0097204C" w:rsidRPr="0040580C" w:rsidRDefault="0097204C" w:rsidP="000D5E3F">
      <w:r w:rsidRPr="0040580C">
        <w:br/>
        <w:t>Inoltre, è necessario scegliere il servizio da ricaricare dal menù a tendina.</w:t>
      </w:r>
    </w:p>
    <w:p w:rsidR="0097204C" w:rsidRPr="0040580C" w:rsidRDefault="0097204C" w:rsidP="000D5E3F">
      <w:pPr>
        <w:pStyle w:val="PlainText"/>
        <w:jc w:val="both"/>
        <w:rPr>
          <w:rFonts w:ascii="Abadi" w:hAnsi="Abadi" w:cs="Abadi"/>
          <w:noProof/>
        </w:rPr>
      </w:pPr>
    </w:p>
    <w:p w:rsidR="0097204C" w:rsidRPr="0040580C" w:rsidRDefault="0097204C" w:rsidP="000D5E3F">
      <w:pPr>
        <w:jc w:val="center"/>
        <w:rPr>
          <w:noProof/>
        </w:rPr>
      </w:pPr>
      <w:r w:rsidRPr="0040580C">
        <w:rPr>
          <w:noProof/>
        </w:rPr>
        <w:pict>
          <v:shape id="Immagine 61" o:spid="_x0000_i1027" type="#_x0000_t75" style="width:330.6pt;height:293.4pt;visibility:visible">
            <v:imagedata r:id="rId12" o:title=""/>
          </v:shape>
        </w:pict>
      </w:r>
    </w:p>
    <w:p w:rsidR="0097204C" w:rsidRPr="0040580C" w:rsidRDefault="0097204C" w:rsidP="000D5E3F">
      <w:pPr>
        <w:jc w:val="center"/>
        <w:rPr>
          <w:noProof/>
        </w:rPr>
      </w:pPr>
    </w:p>
    <w:p w:rsidR="0097204C" w:rsidRPr="0040580C" w:rsidRDefault="0097204C" w:rsidP="000D5E3F">
      <w:r w:rsidRPr="0040580C">
        <w:t>Per poter proseguire con la ricarica, il sistema verifica inoltre che siano presenti i seguenti dati nel portale:</w:t>
      </w:r>
    </w:p>
    <w:p w:rsidR="0097204C" w:rsidRPr="0040580C" w:rsidRDefault="0097204C" w:rsidP="000D5E3F"/>
    <w:p w:rsidR="0097204C" w:rsidRPr="0040580C" w:rsidRDefault="0097204C" w:rsidP="000D5E3F">
      <w:pPr>
        <w:numPr>
          <w:ilvl w:val="0"/>
          <w:numId w:val="20"/>
        </w:numPr>
        <w:rPr>
          <w:b/>
          <w:bCs/>
          <w:noProof/>
        </w:rPr>
      </w:pPr>
      <w:r w:rsidRPr="0040580C">
        <w:rPr>
          <w:b/>
          <w:bCs/>
        </w:rPr>
        <w:t>Indirizzo e-mail</w:t>
      </w:r>
    </w:p>
    <w:p w:rsidR="0097204C" w:rsidRPr="0040580C" w:rsidRDefault="0097204C" w:rsidP="000D5E3F">
      <w:pPr>
        <w:numPr>
          <w:ilvl w:val="0"/>
          <w:numId w:val="20"/>
        </w:numPr>
      </w:pPr>
      <w:r w:rsidRPr="0040580C">
        <w:rPr>
          <w:b/>
          <w:bCs/>
        </w:rPr>
        <w:t>Codice Fiscale</w:t>
      </w:r>
      <w:r w:rsidRPr="0040580C">
        <w:t xml:space="preserve"> dell’</w:t>
      </w:r>
      <w:r w:rsidRPr="0040580C">
        <w:rPr>
          <w:b/>
          <w:bCs/>
        </w:rPr>
        <w:t>utente</w:t>
      </w:r>
    </w:p>
    <w:p w:rsidR="0097204C" w:rsidRPr="0040580C" w:rsidRDefault="0097204C" w:rsidP="000D5E3F">
      <w:pPr>
        <w:numPr>
          <w:ilvl w:val="0"/>
          <w:numId w:val="20"/>
        </w:numPr>
      </w:pPr>
      <w:r w:rsidRPr="0040580C">
        <w:rPr>
          <w:b/>
          <w:bCs/>
        </w:rPr>
        <w:t>Codice Fiscale</w:t>
      </w:r>
      <w:r w:rsidRPr="0040580C">
        <w:t xml:space="preserve"> del </w:t>
      </w:r>
      <w:r w:rsidRPr="0040580C">
        <w:rPr>
          <w:b/>
          <w:bCs/>
        </w:rPr>
        <w:t>Genitore</w:t>
      </w:r>
      <w:r w:rsidRPr="0040580C">
        <w:t xml:space="preserve"> associato all’utente</w:t>
      </w:r>
    </w:p>
    <w:p w:rsidR="0097204C" w:rsidRPr="0040580C" w:rsidRDefault="0097204C" w:rsidP="000D5E3F"/>
    <w:p w:rsidR="0097204C" w:rsidRPr="0040580C" w:rsidRDefault="0097204C" w:rsidP="000D5E3F">
      <w:r w:rsidRPr="0040580C">
        <w:t xml:space="preserve">Qualora uno o più dati fossero mancanti, il portale permette di inserirli premendo il tasto </w:t>
      </w:r>
      <w:r w:rsidRPr="0040580C">
        <w:rPr>
          <w:b/>
          <w:bCs/>
        </w:rPr>
        <w:t>Clicca qui</w:t>
      </w:r>
      <w:r w:rsidRPr="0040580C">
        <w:t xml:space="preserve"> in corrispondenza dell’avviso di “Attenzione”.</w:t>
      </w:r>
    </w:p>
    <w:p w:rsidR="0097204C" w:rsidRPr="0040580C" w:rsidRDefault="0097204C" w:rsidP="000D5E3F">
      <w:pPr>
        <w:jc w:val="center"/>
        <w:rPr>
          <w:noProof/>
        </w:rPr>
      </w:pPr>
    </w:p>
    <w:p w:rsidR="0097204C" w:rsidRPr="0040580C" w:rsidRDefault="0097204C" w:rsidP="000D5E3F">
      <w:pPr>
        <w:rPr>
          <w:b/>
          <w:bCs/>
        </w:rPr>
      </w:pPr>
      <w:r w:rsidRPr="0040580C">
        <w:t>Una volta inseriti i dati mancanti, è necessario ripetere la procedura di ricarica accedendo alla sezione</w:t>
      </w:r>
      <w:r w:rsidRPr="0040580C">
        <w:rPr>
          <w:b/>
          <w:bCs/>
        </w:rPr>
        <w:t xml:space="preserve"> Pagamenti -&gt; Effettua una ricarica.</w:t>
      </w:r>
    </w:p>
    <w:p w:rsidR="0097204C" w:rsidRPr="0040580C" w:rsidRDefault="0097204C" w:rsidP="000D5E3F">
      <w:pPr>
        <w:rPr>
          <w:b/>
          <w:bCs/>
        </w:rPr>
      </w:pPr>
    </w:p>
    <w:p w:rsidR="0097204C" w:rsidRPr="0040580C" w:rsidRDefault="0097204C" w:rsidP="000D5E3F">
      <w:pPr>
        <w:rPr>
          <w:b/>
          <w:bCs/>
        </w:rPr>
      </w:pPr>
    </w:p>
    <w:p w:rsidR="0097204C" w:rsidRPr="0040580C" w:rsidRDefault="0097204C" w:rsidP="000D5E3F">
      <w:pPr>
        <w:numPr>
          <w:ilvl w:val="0"/>
          <w:numId w:val="21"/>
        </w:numPr>
        <w:rPr>
          <w:b/>
          <w:bCs/>
          <w:color w:val="002060"/>
        </w:rPr>
      </w:pPr>
      <w:r w:rsidRPr="0040580C">
        <w:rPr>
          <w:b/>
          <w:bCs/>
          <w:color w:val="002060"/>
        </w:rPr>
        <w:t>Scelta Pagamento Online</w:t>
      </w:r>
    </w:p>
    <w:p w:rsidR="0097204C" w:rsidRPr="0040580C" w:rsidRDefault="0097204C" w:rsidP="000D5E3F">
      <w:pPr>
        <w:ind w:left="720"/>
      </w:pPr>
      <w:r w:rsidRPr="0040580C">
        <w:t xml:space="preserve">Se viene scelta la modalità di Pagamento Online, il Portale Genitori si collegherà alla Piattaforma PagoPA alla quale dovrete accedere secondo le modalità indicate; è necessario </w:t>
      </w:r>
      <w:r w:rsidRPr="0040580C">
        <w:rPr>
          <w:b/>
          <w:bCs/>
          <w:i/>
          <w:iCs/>
          <w:u w:val="single"/>
        </w:rPr>
        <w:t>non chiudere il vostro Browser fino a quando non avrete terminato le operazioni di ricarica e non sarete rimandati al sito del Portale Genitori</w:t>
      </w:r>
      <w:r w:rsidRPr="0040580C">
        <w:t>. Solo quando si ritornerà sulla pagina del Portale Genitori si potrà ritenere conclusa l’operazione.</w:t>
      </w:r>
    </w:p>
    <w:p w:rsidR="0097204C" w:rsidRPr="0040580C" w:rsidRDefault="0097204C" w:rsidP="000D5E3F">
      <w:pPr>
        <w:ind w:firstLine="48"/>
      </w:pPr>
    </w:p>
    <w:p w:rsidR="0097204C" w:rsidRPr="0040580C" w:rsidRDefault="0097204C" w:rsidP="000D5E3F">
      <w:pPr>
        <w:numPr>
          <w:ilvl w:val="0"/>
          <w:numId w:val="21"/>
        </w:numPr>
        <w:rPr>
          <w:b/>
          <w:bCs/>
          <w:color w:val="002060"/>
        </w:rPr>
      </w:pPr>
      <w:r w:rsidRPr="0040580C">
        <w:rPr>
          <w:b/>
          <w:bCs/>
          <w:color w:val="002060"/>
        </w:rPr>
        <w:t>Scelta Generazione Avviso di pagamento (IUV)</w:t>
      </w:r>
    </w:p>
    <w:p w:rsidR="0097204C" w:rsidRPr="0040580C" w:rsidRDefault="0097204C" w:rsidP="000D5E3F">
      <w:pPr>
        <w:ind w:left="720"/>
        <w:rPr>
          <w:b/>
          <w:bCs/>
        </w:rPr>
      </w:pPr>
      <w:r w:rsidRPr="0040580C">
        <w:t>Se viene scelta la modalità</w:t>
      </w:r>
      <w:r w:rsidRPr="0040580C">
        <w:rPr>
          <w:b/>
          <w:bCs/>
        </w:rPr>
        <w:t xml:space="preserve"> </w:t>
      </w:r>
      <w:r w:rsidRPr="0040580C">
        <w:t>“Generazione Avviso di pagamento”, il sistema riporta il riepilogo dei dati della ricarica. Premere il tasto</w:t>
      </w:r>
      <w:r w:rsidRPr="0040580C">
        <w:rPr>
          <w:b/>
          <w:bCs/>
        </w:rPr>
        <w:t xml:space="preserve"> “Genera Avviso di pagamento” </w:t>
      </w:r>
      <w:r w:rsidRPr="0040580C">
        <w:t>per proseguire.</w:t>
      </w:r>
    </w:p>
    <w:p w:rsidR="0097204C" w:rsidRPr="0040580C" w:rsidRDefault="0097204C" w:rsidP="000D5E3F">
      <w:pPr>
        <w:ind w:left="720"/>
        <w:rPr>
          <w:b/>
          <w:bCs/>
        </w:rPr>
      </w:pPr>
      <w:r w:rsidRPr="0040580C">
        <w:t>Una volta generato l’avviso di pagamento (IUV)</w:t>
      </w:r>
      <w:r w:rsidRPr="0040580C">
        <w:rPr>
          <w:b/>
          <w:bCs/>
        </w:rPr>
        <w:t xml:space="preserve">, </w:t>
      </w:r>
      <w:r w:rsidRPr="0040580C">
        <w:t xml:space="preserve">è possibile decidere di </w:t>
      </w:r>
      <w:r w:rsidRPr="0040580C">
        <w:rPr>
          <w:b/>
          <w:bCs/>
        </w:rPr>
        <w:t xml:space="preserve">pagarlo online, stamparlo o eventualmente eliminarlo </w:t>
      </w:r>
      <w:r w:rsidRPr="0040580C">
        <w:t>tramite i tasti indicai sul portale.</w:t>
      </w:r>
    </w:p>
    <w:p w:rsidR="0097204C" w:rsidRPr="0040580C" w:rsidRDefault="0097204C" w:rsidP="000D5E3F">
      <w:pPr>
        <w:rPr>
          <w:b/>
          <w:bCs/>
        </w:rPr>
      </w:pPr>
    </w:p>
    <w:p w:rsidR="0097204C" w:rsidRPr="0040580C" w:rsidRDefault="0097204C" w:rsidP="000D5E3F">
      <w:pPr>
        <w:pStyle w:val="PlainText"/>
        <w:jc w:val="both"/>
        <w:rPr>
          <w:rFonts w:ascii="Abadi" w:hAnsi="Abadi" w:cs="Abadi"/>
          <w:i/>
          <w:iCs/>
          <w:color w:val="5B9BD5"/>
        </w:rPr>
      </w:pPr>
    </w:p>
    <w:p w:rsidR="0097204C" w:rsidRPr="0040580C" w:rsidRDefault="0097204C" w:rsidP="000D5E3F">
      <w:pPr>
        <w:pStyle w:val="PlainText"/>
        <w:jc w:val="both"/>
        <w:rPr>
          <w:rFonts w:ascii="Abadi" w:hAnsi="Abadi" w:cs="Abadi"/>
          <w:sz w:val="16"/>
          <w:szCs w:val="16"/>
        </w:rPr>
      </w:pPr>
      <w:r w:rsidRPr="0040580C">
        <w:rPr>
          <w:rFonts w:ascii="Abadi" w:hAnsi="Abadi" w:cs="Abadi"/>
        </w:rPr>
        <w:t xml:space="preserve">Si informa inoltre l’utenza, che è possibile pagare tramite l’applicazione ComunicApp su smartphone e tablet: basterà accedere alla sezione “Saldo” o parimenti alla sezione “Pagamenti”, premere sul tasto </w:t>
      </w:r>
      <w:r w:rsidRPr="0040580C">
        <w:rPr>
          <w:rFonts w:ascii="Abadi" w:hAnsi="Abadi" w:cs="Abadi"/>
          <w:b/>
          <w:bCs/>
        </w:rPr>
        <w:t>Ricarica Ora</w:t>
      </w:r>
      <w:r w:rsidRPr="0040580C">
        <w:rPr>
          <w:rFonts w:ascii="Abadi" w:hAnsi="Abadi" w:cs="Abadi"/>
        </w:rPr>
        <w:t>, ed effettuare le operazioni come sul Portale Genitori.</w:t>
      </w:r>
    </w:p>
    <w:p w:rsidR="0097204C" w:rsidRPr="0040580C" w:rsidRDefault="0097204C" w:rsidP="000D5E3F">
      <w:pPr>
        <w:pStyle w:val="PlainText"/>
        <w:jc w:val="both"/>
        <w:rPr>
          <w:rFonts w:ascii="Abadi" w:hAnsi="Abadi" w:cs="Abadi"/>
          <w:sz w:val="16"/>
          <w:szCs w:val="16"/>
        </w:rPr>
      </w:pPr>
    </w:p>
    <w:p w:rsidR="0097204C" w:rsidRPr="0040580C" w:rsidRDefault="0097204C" w:rsidP="000D5E3F">
      <w:pPr>
        <w:pStyle w:val="PlainText"/>
        <w:jc w:val="both"/>
        <w:rPr>
          <w:rFonts w:ascii="Abadi" w:hAnsi="Abadi" w:cs="Abadi"/>
          <w:sz w:val="16"/>
          <w:szCs w:val="16"/>
        </w:rPr>
      </w:pPr>
    </w:p>
    <w:p w:rsidR="0097204C" w:rsidRPr="00661CBA" w:rsidRDefault="0097204C" w:rsidP="00885496">
      <w:pPr>
        <w:pStyle w:val="Heading1"/>
        <w:rPr>
          <w:rStyle w:val="Strong"/>
          <w:b/>
          <w:bCs/>
        </w:rPr>
      </w:pPr>
      <w:bookmarkStart w:id="5" w:name="_Ref448142238"/>
      <w:r w:rsidRPr="00661CBA">
        <w:rPr>
          <w:rStyle w:val="Strong"/>
          <w:b/>
          <w:bCs/>
        </w:rPr>
        <w:t>COMUNICAZIONE CON LE FAMIGLIE</w:t>
      </w:r>
      <w:bookmarkEnd w:id="5"/>
      <w:r w:rsidRPr="00661CBA">
        <w:rPr>
          <w:rStyle w:val="Strong"/>
          <w:b/>
          <w:bCs/>
        </w:rPr>
        <w:t xml:space="preserve"> </w:t>
      </w:r>
    </w:p>
    <w:p w:rsidR="0097204C" w:rsidRPr="00661CBA" w:rsidRDefault="0097204C" w:rsidP="00885496">
      <w:pPr>
        <w:jc w:val="both"/>
        <w:rPr>
          <w:i/>
          <w:iCs/>
          <w:color w:val="5B9BD5"/>
        </w:rPr>
      </w:pPr>
    </w:p>
    <w:p w:rsidR="0097204C" w:rsidRPr="00610D6D" w:rsidRDefault="0097204C" w:rsidP="00885496">
      <w:pPr>
        <w:keepNext/>
        <w:spacing w:before="240" w:after="60"/>
        <w:ind w:left="113"/>
        <w:outlineLvl w:val="2"/>
        <w:rPr>
          <w:b/>
          <w:bCs/>
          <w:i/>
          <w:iCs/>
          <w:color w:val="ED7D31"/>
          <w:sz w:val="24"/>
          <w:szCs w:val="24"/>
        </w:rPr>
      </w:pPr>
      <w:r w:rsidRPr="00610D6D">
        <w:rPr>
          <w:b/>
          <w:bCs/>
          <w:i/>
          <w:iCs/>
          <w:color w:val="ED7D31"/>
          <w:sz w:val="24"/>
          <w:szCs w:val="24"/>
        </w:rPr>
        <w:t>PORTALE GENITORI</w:t>
      </w:r>
    </w:p>
    <w:p w:rsidR="0097204C" w:rsidRPr="00661CBA" w:rsidRDefault="0097204C" w:rsidP="00885496">
      <w:pPr>
        <w:jc w:val="both"/>
      </w:pPr>
    </w:p>
    <w:p w:rsidR="0097204C" w:rsidRPr="00661CBA" w:rsidRDefault="0097204C" w:rsidP="00885496">
      <w:pPr>
        <w:jc w:val="both"/>
      </w:pPr>
      <w:r w:rsidRPr="00661CBA">
        <w:t xml:space="preserve">Sarà possibile verificare la situazione aggiornata del credito e dei relativi giorni di presenza accedendo all’area a voi dedicata sul Portale dei Genitori, </w:t>
      </w:r>
      <w:r>
        <w:t>tramite le</w:t>
      </w:r>
      <w:r w:rsidRPr="00661CBA">
        <w:t xml:space="preserve"> credenziali a voi assegnate individualmente. Il link al Portale Genitori e le credenziali personali sono riportati nella “</w:t>
      </w:r>
      <w:r w:rsidRPr="00915765">
        <w:rPr>
          <w:b/>
          <w:bCs/>
        </w:rPr>
        <w:t>Lettera Codici e Credenziali</w:t>
      </w:r>
      <w:r w:rsidRPr="00661CBA">
        <w:t xml:space="preserve">” distribuita all’utenza. </w:t>
      </w:r>
      <w:r w:rsidRPr="0048077D">
        <w:t>E’ possibile inoltre raggiungere tale area attraverso il link messo a disposizione nel sito del Comune e reperibile anch’esso nella “Lettera Codici e Credenziali”.</w:t>
      </w:r>
      <w:r w:rsidRPr="00661CBA">
        <w:t xml:space="preserve"> </w:t>
      </w:r>
    </w:p>
    <w:p w:rsidR="0097204C" w:rsidRPr="00661CBA" w:rsidRDefault="0097204C" w:rsidP="00885496">
      <w:pPr>
        <w:jc w:val="both"/>
      </w:pPr>
      <w:r w:rsidRPr="00661CBA">
        <w:t>Riportiamo di seguito l’home page del portale genitori, dalla quale è possibile riscontrare le sezioni a cui si può aver accesso:</w:t>
      </w:r>
    </w:p>
    <w:p w:rsidR="0097204C" w:rsidRPr="00661CBA" w:rsidRDefault="0097204C" w:rsidP="00885496">
      <w:pPr>
        <w:numPr>
          <w:ilvl w:val="0"/>
          <w:numId w:val="13"/>
        </w:numPr>
        <w:jc w:val="both"/>
      </w:pPr>
      <w:r w:rsidRPr="00661CBA">
        <w:t xml:space="preserve">Anagrafica: per visualizzare </w:t>
      </w:r>
      <w:r w:rsidRPr="0048077D">
        <w:t>e/o modificare</w:t>
      </w:r>
      <w:r w:rsidRPr="00661CBA">
        <w:t xml:space="preserve"> i dati anagrafici del bambino e del genitore</w:t>
      </w:r>
    </w:p>
    <w:p w:rsidR="0097204C" w:rsidRPr="00661CBA" w:rsidRDefault="0097204C" w:rsidP="00885496">
      <w:pPr>
        <w:numPr>
          <w:ilvl w:val="0"/>
          <w:numId w:val="13"/>
        </w:numPr>
        <w:jc w:val="both"/>
      </w:pPr>
      <w:r w:rsidRPr="00661CBA">
        <w:t xml:space="preserve">Presenze: per consultare lo storico delle presenze </w:t>
      </w:r>
    </w:p>
    <w:p w:rsidR="0097204C" w:rsidRPr="00661CBA" w:rsidRDefault="0097204C" w:rsidP="00885496">
      <w:pPr>
        <w:numPr>
          <w:ilvl w:val="0"/>
          <w:numId w:val="13"/>
        </w:numPr>
        <w:jc w:val="both"/>
      </w:pPr>
      <w:r w:rsidRPr="00661CBA">
        <w:t>Pagamenti: per consultare lo storico dei pagamenti avvenuti e per poter effettuare una ricarica attraverso i canali di pagamento abilitati</w:t>
      </w:r>
    </w:p>
    <w:p w:rsidR="0097204C" w:rsidRPr="0048077D" w:rsidRDefault="0097204C" w:rsidP="00885496">
      <w:pPr>
        <w:numPr>
          <w:ilvl w:val="0"/>
          <w:numId w:val="13"/>
        </w:numPr>
        <w:jc w:val="both"/>
      </w:pPr>
      <w:r w:rsidRPr="00661CBA">
        <w:t xml:space="preserve">News: per accedere alle comunicazioni e notifiche pubblicate </w:t>
      </w:r>
      <w:r w:rsidRPr="0048077D">
        <w:t>dal Comune e/o Società di Ristorazione</w:t>
      </w:r>
    </w:p>
    <w:p w:rsidR="0097204C" w:rsidRPr="0048077D" w:rsidRDefault="0097204C" w:rsidP="00885496">
      <w:pPr>
        <w:numPr>
          <w:ilvl w:val="0"/>
          <w:numId w:val="13"/>
        </w:numPr>
        <w:jc w:val="both"/>
      </w:pPr>
      <w:r w:rsidRPr="00661CBA">
        <w:t xml:space="preserve">Utility: per poter usufruire di utilità quali il </w:t>
      </w:r>
      <w:r w:rsidRPr="00661CBA">
        <w:rPr>
          <w:i/>
          <w:iCs/>
        </w:rPr>
        <w:t>“Cambio della password”</w:t>
      </w:r>
      <w:r>
        <w:t>,</w:t>
      </w:r>
      <w:r w:rsidRPr="00661CBA">
        <w:t xml:space="preserve"> </w:t>
      </w:r>
      <w:r>
        <w:t xml:space="preserve">le </w:t>
      </w:r>
      <w:r w:rsidRPr="00BD2C7F">
        <w:rPr>
          <w:b/>
          <w:bCs/>
        </w:rPr>
        <w:t>FAQ</w:t>
      </w:r>
      <w:r>
        <w:t xml:space="preserve"> per l’uso del portale</w:t>
      </w:r>
      <w:r w:rsidRPr="00661CBA">
        <w:t xml:space="preserve"> </w:t>
      </w:r>
      <w:r>
        <w:t xml:space="preserve">e </w:t>
      </w:r>
      <w:r w:rsidRPr="00661CBA">
        <w:t>il servizio “</w:t>
      </w:r>
      <w:r w:rsidRPr="00661CBA">
        <w:rPr>
          <w:i/>
          <w:iCs/>
        </w:rPr>
        <w:t>Contattaci</w:t>
      </w:r>
      <w:r w:rsidRPr="00661CBA">
        <w:t>”</w:t>
      </w:r>
      <w:r>
        <w:t xml:space="preserve"> che</w:t>
      </w:r>
      <w:r w:rsidRPr="00661CBA">
        <w:t xml:space="preserve"> permette di comunicare direttamente con il referente del servizio di refezione scolastica, ovvero </w:t>
      </w:r>
      <w:r w:rsidRPr="0048077D">
        <w:t xml:space="preserve">Comune e/o Società di Ristorazione. </w:t>
      </w:r>
    </w:p>
    <w:p w:rsidR="0097204C" w:rsidRPr="00661CBA" w:rsidRDefault="0097204C" w:rsidP="00885496">
      <w:pPr>
        <w:jc w:val="center"/>
      </w:pPr>
    </w:p>
    <w:p w:rsidR="0097204C" w:rsidRPr="00661CBA" w:rsidRDefault="0097204C" w:rsidP="00885496">
      <w:pPr>
        <w:jc w:val="both"/>
      </w:pPr>
      <w:r w:rsidRPr="00661CBA">
        <w:t xml:space="preserve">Per qualsiasi eventuale chiarimento in merito al sistema ed alla situazione del proprio credito potrete sempre contattare il numero </w:t>
      </w:r>
      <w:r>
        <w:t>3383029551</w:t>
      </w:r>
      <w:r w:rsidRPr="00661CBA">
        <w:t xml:space="preserve"> dalle ore </w:t>
      </w:r>
      <w:r>
        <w:t>09.00</w:t>
      </w:r>
      <w:r w:rsidRPr="00661CBA">
        <w:t xml:space="preserve"> alle ore </w:t>
      </w:r>
      <w:r>
        <w:t>14.00</w:t>
      </w:r>
      <w:r w:rsidRPr="00661CBA">
        <w:t xml:space="preserve">. </w:t>
      </w:r>
    </w:p>
    <w:p w:rsidR="0097204C" w:rsidRPr="00610D6D" w:rsidRDefault="0097204C" w:rsidP="00885496">
      <w:pPr>
        <w:keepNext/>
        <w:spacing w:before="240" w:after="60"/>
        <w:ind w:left="113"/>
        <w:outlineLvl w:val="2"/>
        <w:rPr>
          <w:b/>
          <w:bCs/>
          <w:i/>
          <w:iCs/>
          <w:color w:val="ED7D31"/>
          <w:sz w:val="24"/>
          <w:szCs w:val="24"/>
        </w:rPr>
      </w:pPr>
      <w:r w:rsidRPr="00610D6D">
        <w:rPr>
          <w:b/>
          <w:bCs/>
          <w:i/>
          <w:iCs/>
          <w:color w:val="ED7D31"/>
          <w:sz w:val="24"/>
          <w:szCs w:val="24"/>
        </w:rPr>
        <w:t xml:space="preserve">APPLICAZIONE PER SMARTPHONE O TABLET IOS, ANDROID </w:t>
      </w:r>
    </w:p>
    <w:p w:rsidR="0097204C" w:rsidRPr="00661CBA" w:rsidRDefault="0097204C" w:rsidP="00885496">
      <w:pPr>
        <w:pStyle w:val="PlainText"/>
        <w:jc w:val="both"/>
        <w:rPr>
          <w:rFonts w:ascii="Abadi" w:hAnsi="Abadi" w:cs="Abadi"/>
        </w:rPr>
      </w:pPr>
      <w:bookmarkStart w:id="6" w:name="_Hlk493322008"/>
      <w:r>
        <w:rPr>
          <w:rFonts w:ascii="Abadi" w:hAnsi="Abadi" w:cs="Abadi"/>
        </w:rPr>
        <w:t xml:space="preserve">Ricordiamo che è possibile </w:t>
      </w:r>
      <w:r w:rsidRPr="00661CBA">
        <w:rPr>
          <w:rFonts w:ascii="Abadi" w:hAnsi="Abadi" w:cs="Abadi"/>
        </w:rPr>
        <w:t>scaricare gratuitamente l’applicazione “</w:t>
      </w:r>
      <w:r w:rsidRPr="00690484">
        <w:rPr>
          <w:rFonts w:ascii="Abadi" w:hAnsi="Abadi" w:cs="Abadi"/>
          <w:b/>
          <w:bCs/>
          <w:color w:val="ED7D31"/>
        </w:rPr>
        <w:t>ComunicApp</w:t>
      </w:r>
      <w:r w:rsidRPr="00661CBA">
        <w:rPr>
          <w:rFonts w:ascii="Abadi" w:hAnsi="Abadi" w:cs="Abadi"/>
        </w:rPr>
        <w:t xml:space="preserve">” per Smartphone e Tablet direttamente dallo Store del </w:t>
      </w:r>
      <w:r>
        <w:rPr>
          <w:rFonts w:ascii="Abadi" w:hAnsi="Abadi" w:cs="Abadi"/>
        </w:rPr>
        <w:t>dispositivo</w:t>
      </w:r>
      <w:r w:rsidRPr="00661CBA">
        <w:rPr>
          <w:rFonts w:ascii="Abadi" w:hAnsi="Abadi" w:cs="Abadi"/>
        </w:rPr>
        <w:t xml:space="preserve"> utilizzato, compatibile con la maggior parte dei dispositivi iOs</w:t>
      </w:r>
      <w:r>
        <w:rPr>
          <w:rFonts w:ascii="Abadi" w:hAnsi="Abadi" w:cs="Abadi"/>
        </w:rPr>
        <w:t xml:space="preserve"> e</w:t>
      </w:r>
      <w:r w:rsidRPr="00661CBA">
        <w:rPr>
          <w:rFonts w:ascii="Abadi" w:hAnsi="Abadi" w:cs="Abadi"/>
        </w:rPr>
        <w:t xml:space="preserve"> ANDROID. Si precisa che l’APP non è supportata su dispositivi Windows Phone.</w:t>
      </w:r>
    </w:p>
    <w:p w:rsidR="0097204C" w:rsidRPr="00661CBA" w:rsidRDefault="0097204C" w:rsidP="00885496">
      <w:pPr>
        <w:pStyle w:val="PlainText"/>
        <w:jc w:val="both"/>
        <w:rPr>
          <w:rFonts w:ascii="Abadi" w:hAnsi="Abadi" w:cs="Abadi"/>
        </w:rPr>
      </w:pPr>
      <w:r>
        <w:rPr>
          <w:rFonts w:ascii="Abadi" w:hAnsi="Abadi" w:cs="Abadi"/>
        </w:rPr>
        <w:t>U</w:t>
      </w:r>
      <w:r w:rsidRPr="00661CBA">
        <w:rPr>
          <w:rFonts w:ascii="Abadi" w:hAnsi="Abadi" w:cs="Abadi"/>
        </w:rPr>
        <w:t xml:space="preserve">na volta installata l’APP </w:t>
      </w:r>
      <w:r>
        <w:rPr>
          <w:rFonts w:ascii="Abadi" w:hAnsi="Abadi" w:cs="Abadi"/>
        </w:rPr>
        <w:t>è necessario</w:t>
      </w:r>
      <w:r w:rsidRPr="00661CBA">
        <w:rPr>
          <w:rFonts w:ascii="Abadi" w:hAnsi="Abadi" w:cs="Abadi"/>
        </w:rPr>
        <w:t xml:space="preserve"> effettuare la login inserendo le credenziali fornite con “Lettera Codici e Credenziali” distribuita all’utenza. </w:t>
      </w:r>
    </w:p>
    <w:p w:rsidR="0097204C" w:rsidRPr="00661CBA" w:rsidRDefault="0097204C" w:rsidP="00885496">
      <w:pPr>
        <w:pStyle w:val="PlainText"/>
        <w:jc w:val="both"/>
        <w:rPr>
          <w:rFonts w:ascii="Abadi" w:hAnsi="Abadi" w:cs="Abadi"/>
        </w:rPr>
      </w:pPr>
      <w:bookmarkStart w:id="7" w:name="_Hlk493322069"/>
      <w:bookmarkEnd w:id="6"/>
      <w:r w:rsidRPr="00661CBA">
        <w:rPr>
          <w:rFonts w:ascii="Abadi" w:hAnsi="Abadi" w:cs="Abadi"/>
        </w:rPr>
        <w:t>Attraverso la ComunicApp verrà messo a disposizione del genitore uno strumento informativo a 360 gradi che permette</w:t>
      </w:r>
      <w:r>
        <w:rPr>
          <w:rFonts w:ascii="Abadi" w:hAnsi="Abadi" w:cs="Abadi"/>
        </w:rPr>
        <w:t xml:space="preserve"> di</w:t>
      </w:r>
      <w:r w:rsidRPr="00661CBA">
        <w:rPr>
          <w:rFonts w:ascii="Abadi" w:hAnsi="Abadi" w:cs="Abadi"/>
        </w:rPr>
        <w:t xml:space="preserve"> essere sempre informato sulla situazione del proprio bambino, in termini di </w:t>
      </w:r>
      <w:r w:rsidRPr="00364E07">
        <w:rPr>
          <w:rFonts w:ascii="Abadi" w:hAnsi="Abadi" w:cs="Abadi"/>
          <w:b/>
          <w:bCs/>
        </w:rPr>
        <w:t>presenze in mensa e pagamenti effettuati</w:t>
      </w:r>
      <w:bookmarkEnd w:id="7"/>
      <w:r w:rsidRPr="00661CBA">
        <w:rPr>
          <w:rFonts w:ascii="Abadi" w:hAnsi="Abadi" w:cs="Abadi"/>
        </w:rPr>
        <w:t xml:space="preserve">, oltre che per le comunicazioni ufficiali da parte del </w:t>
      </w:r>
      <w:r w:rsidRPr="0048077D">
        <w:rPr>
          <w:rFonts w:ascii="Abadi" w:hAnsi="Abadi" w:cs="Abadi"/>
        </w:rPr>
        <w:t>comune/ente di ristorazione</w:t>
      </w:r>
      <w:r w:rsidRPr="00661CBA">
        <w:rPr>
          <w:rFonts w:ascii="Abadi" w:hAnsi="Abadi" w:cs="Abadi"/>
        </w:rPr>
        <w:t>.</w:t>
      </w:r>
    </w:p>
    <w:p w:rsidR="0097204C" w:rsidRDefault="0097204C" w:rsidP="00885496">
      <w:pPr>
        <w:pStyle w:val="PlainText"/>
        <w:jc w:val="both"/>
        <w:rPr>
          <w:rFonts w:ascii="Abadi" w:hAnsi="Abadi" w:cs="Abadi"/>
        </w:rPr>
      </w:pPr>
      <w:r w:rsidRPr="00661CBA">
        <w:rPr>
          <w:rFonts w:ascii="Abadi" w:hAnsi="Abadi" w:cs="Abadi"/>
        </w:rPr>
        <w:t xml:space="preserve">La ComunicApp, infatti, permette di accedere a tutte le informazioni possibili tramite apposite sezioni. </w:t>
      </w:r>
    </w:p>
    <w:p w:rsidR="0097204C" w:rsidRDefault="0097204C" w:rsidP="00885496">
      <w:pPr>
        <w:pStyle w:val="PlainText"/>
        <w:jc w:val="both"/>
        <w:rPr>
          <w:rFonts w:ascii="Abadi" w:hAnsi="Abadi" w:cs="Abadi"/>
        </w:rPr>
      </w:pPr>
    </w:p>
    <w:p w:rsidR="0097204C" w:rsidRPr="00661CBA" w:rsidRDefault="0097204C" w:rsidP="00885496">
      <w:pPr>
        <w:pStyle w:val="PlainText"/>
        <w:jc w:val="both"/>
        <w:rPr>
          <w:rFonts w:ascii="Abadi" w:hAnsi="Abadi" w:cs="Abadi"/>
        </w:rPr>
      </w:pPr>
    </w:p>
    <w:p w:rsidR="0097204C" w:rsidRPr="000D5E3F" w:rsidRDefault="0097204C" w:rsidP="000D5E3F">
      <w:pPr>
        <w:pStyle w:val="PlainText"/>
        <w:jc w:val="both"/>
        <w:rPr>
          <w:rFonts w:ascii="Abadi" w:hAnsi="Abadi" w:cs="Abadi"/>
          <w:sz w:val="16"/>
          <w:szCs w:val="16"/>
        </w:rPr>
      </w:pPr>
      <w:r>
        <w:rPr>
          <w:noProof/>
        </w:rPr>
        <w:pict>
          <v:shape id="Immagine 2" o:spid="_x0000_i1028" type="#_x0000_t75" style="width:307.2pt;height:231pt;visibility:visible">
            <v:imagedata r:id="rId13" o:title=""/>
          </v:shape>
        </w:pict>
      </w:r>
      <w:bookmarkStart w:id="8" w:name="_PictureBullets"/>
      <w:r w:rsidRPr="00221938">
        <w:rPr>
          <w:vanish/>
        </w:rPr>
        <w:pict>
          <v:shape id="_x0000_i1029" type="#_x0000_t75" style="width:148.8pt;height:148.8pt" o:bullet="t">
            <v:imagedata r:id="rId14" o:title=""/>
          </v:shape>
        </w:pict>
      </w:r>
      <w:bookmarkEnd w:id="8"/>
    </w:p>
    <w:sectPr w:rsidR="0097204C" w:rsidRPr="000D5E3F" w:rsidSect="00A42E3C">
      <w:headerReference w:type="default" r:id="rId15"/>
      <w:footerReference w:type="default" r:id="rId16"/>
      <w:type w:val="continuous"/>
      <w:pgSz w:w="11906" w:h="16838" w:code="9"/>
      <w:pgMar w:top="567" w:right="567" w:bottom="567" w:left="567" w:header="720" w:footer="851" w:gutter="0"/>
      <w:cols w:space="720"/>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04C" w:rsidRDefault="0097204C">
      <w:r>
        <w:separator/>
      </w:r>
    </w:p>
  </w:endnote>
  <w:endnote w:type="continuationSeparator" w:id="0">
    <w:p w:rsidR="0097204C" w:rsidRDefault="0097204C">
      <w:r>
        <w:continuationSeparator/>
      </w:r>
    </w:p>
  </w:endnote>
  <w:endnote w:type="continuationNotice" w:id="1">
    <w:p w:rsidR="0097204C" w:rsidRDefault="0097204C"/>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w:altName w:val="Abad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w:altName w:val="?a?S?V?b?N"/>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04C" w:rsidRPr="0051413A" w:rsidRDefault="0097204C" w:rsidP="0051413A">
    <w:pPr>
      <w:pStyle w:val="Footer"/>
      <w:pBdr>
        <w:top w:val="single" w:sz="4" w:space="1" w:color="auto"/>
        <w:left w:val="single" w:sz="4" w:space="4" w:color="auto"/>
        <w:bottom w:val="single" w:sz="4" w:space="1" w:color="auto"/>
        <w:right w:val="single" w:sz="4" w:space="4" w:color="auto"/>
      </w:pBdr>
      <w:rPr>
        <w:rFonts w:ascii="Tahoma" w:hAnsi="Tahoma" w:cs="Tahoma"/>
        <w:sz w:val="14"/>
        <w:szCs w:val="14"/>
      </w:rPr>
    </w:pPr>
    <w:r w:rsidRPr="006A0BED">
      <w:rPr>
        <w:rFonts w:ascii="Tahoma" w:hAnsi="Tahoma" w:cs="Tahoma"/>
        <w:sz w:val="6"/>
        <w:szCs w:val="6"/>
      </w:rPr>
      <w:fldChar w:fldCharType="begin"/>
    </w:r>
    <w:r w:rsidRPr="006A0BED">
      <w:rPr>
        <w:rFonts w:ascii="Tahoma" w:hAnsi="Tahoma" w:cs="Tahoma"/>
        <w:sz w:val="6"/>
        <w:szCs w:val="6"/>
      </w:rPr>
      <w:instrText xml:space="preserve"> SAVEDATE  \@ "dd/MM/yyyy HH:mm:ss"  \* MERGEFORMAT </w:instrText>
    </w:r>
    <w:r w:rsidRPr="006A0BED">
      <w:rPr>
        <w:rFonts w:ascii="Tahoma" w:hAnsi="Tahoma" w:cs="Tahoma"/>
        <w:sz w:val="6"/>
        <w:szCs w:val="6"/>
      </w:rPr>
      <w:fldChar w:fldCharType="separate"/>
    </w:r>
    <w:r>
      <w:rPr>
        <w:rFonts w:ascii="Tahoma" w:hAnsi="Tahoma" w:cs="Tahoma"/>
        <w:noProof/>
        <w:sz w:val="6"/>
        <w:szCs w:val="6"/>
      </w:rPr>
      <w:t>25/10/2022 14:13:00</w:t>
    </w:r>
    <w:r w:rsidRPr="006A0BED">
      <w:rPr>
        <w:rFonts w:ascii="Tahoma" w:hAnsi="Tahoma" w:cs="Tahoma"/>
        <w:sz w:val="6"/>
        <w:szCs w:val="6"/>
      </w:rPr>
      <w:fldChar w:fldCharType="end"/>
    </w:r>
    <w:r w:rsidRPr="0051413A">
      <w:rPr>
        <w:rFonts w:ascii="Tahoma" w:hAnsi="Tahoma" w:cs="Tahoma"/>
        <w:sz w:val="14"/>
        <w:szCs w:val="14"/>
      </w:rPr>
      <w:tab/>
    </w:r>
    <w:r w:rsidRPr="0051413A">
      <w:rPr>
        <w:rFonts w:ascii="Tahoma" w:hAnsi="Tahoma" w:cs="Tahoma"/>
        <w:sz w:val="14"/>
        <w:szCs w:val="14"/>
      </w:rPr>
      <w:tab/>
    </w:r>
    <w:r>
      <w:rPr>
        <w:rFonts w:ascii="Tahoma" w:hAnsi="Tahoma" w:cs="Tahoma"/>
        <w:sz w:val="14"/>
        <w:szCs w:val="14"/>
      </w:rPr>
      <w:fldChar w:fldCharType="begin"/>
    </w:r>
    <w:r>
      <w:rPr>
        <w:rFonts w:ascii="Tahoma" w:hAnsi="Tahoma" w:cs="Tahoma"/>
        <w:sz w:val="14"/>
        <w:szCs w:val="14"/>
      </w:rPr>
      <w:instrText xml:space="preserve"> PAGE   \* MERGEFORMAT </w:instrText>
    </w:r>
    <w:r>
      <w:rPr>
        <w:rFonts w:ascii="Tahoma" w:hAnsi="Tahoma" w:cs="Tahoma"/>
        <w:sz w:val="14"/>
        <w:szCs w:val="14"/>
      </w:rPr>
      <w:fldChar w:fldCharType="separate"/>
    </w:r>
    <w:r>
      <w:rPr>
        <w:rFonts w:ascii="Tahoma" w:hAnsi="Tahoma" w:cs="Tahoma"/>
        <w:noProof/>
        <w:sz w:val="14"/>
        <w:szCs w:val="14"/>
      </w:rPr>
      <w:t>6</w:t>
    </w:r>
    <w:r>
      <w:rPr>
        <w:rFonts w:ascii="Tahoma" w:hAnsi="Tahoma" w:cs="Tahoma"/>
        <w:sz w:val="14"/>
        <w:szCs w:val="14"/>
      </w:rPr>
      <w:fldChar w:fldCharType="end"/>
    </w:r>
    <w:r>
      <w:rPr>
        <w:rFonts w:ascii="Tahoma" w:hAnsi="Tahoma" w:cs="Tahoma"/>
        <w:sz w:val="14"/>
        <w:szCs w:val="14"/>
      </w:rPr>
      <w:t>/</w:t>
    </w:r>
    <w:fldSimple w:instr=" NUMPAGES   \* MERGEFORMAT ">
      <w:r w:rsidRPr="00A958EA">
        <w:rPr>
          <w:rFonts w:ascii="Tahoma" w:hAnsi="Tahoma" w:cs="Tahoma"/>
          <w:noProof/>
          <w:sz w:val="14"/>
          <w:szCs w:val="14"/>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04C" w:rsidRDefault="0097204C">
      <w:r>
        <w:separator/>
      </w:r>
    </w:p>
  </w:footnote>
  <w:footnote w:type="continuationSeparator" w:id="0">
    <w:p w:rsidR="0097204C" w:rsidRDefault="0097204C">
      <w:r>
        <w:continuationSeparator/>
      </w:r>
    </w:p>
  </w:footnote>
  <w:footnote w:type="continuationNotice" w:id="1">
    <w:p w:rsidR="0097204C" w:rsidRDefault="0097204C"/>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04C" w:rsidRDefault="0097204C" w:rsidP="00E6095F">
    <w:pPr>
      <w:pStyle w:val="BodyText"/>
      <w:spacing w:before="0"/>
      <w:jc w:val="center"/>
      <w:rPr>
        <w:rFonts w:ascii="Times New Roman" w:hAnsi="Times New Roman"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40pt;margin-top:1.35pt;width:57.7pt;height:65.5pt;z-index:251660288">
          <v:imagedata r:id="rId1" o:title="" gain="1.25" blacklevel="3277f"/>
          <w10:wrap type="topAndBottom"/>
        </v:shape>
      </w:pict>
    </w:r>
  </w:p>
  <w:p w:rsidR="0097204C" w:rsidRDefault="0097204C" w:rsidP="00E6095F">
    <w:pPr>
      <w:pStyle w:val="BodyText"/>
      <w:spacing w:before="0"/>
      <w:jc w:val="center"/>
      <w:rPr>
        <w:rFonts w:ascii="Times New Roman" w:hAnsi="Times New Roman" w:cs="Times New Roman"/>
      </w:rPr>
    </w:pPr>
  </w:p>
  <w:p w:rsidR="0097204C" w:rsidRDefault="0097204C" w:rsidP="00E6095F">
    <w:pPr>
      <w:pStyle w:val="BodyText"/>
      <w:spacing w:before="0"/>
      <w:jc w:val="center"/>
      <w:rPr>
        <w:rFonts w:ascii="Times New Roman" w:hAnsi="Times New Roman" w:cs="Times New Roman"/>
      </w:rPr>
    </w:pPr>
  </w:p>
  <w:p w:rsidR="0097204C" w:rsidRDefault="0097204C" w:rsidP="00E6095F">
    <w:pPr>
      <w:pStyle w:val="BodyText"/>
      <w:spacing w:before="0"/>
      <w:jc w:val="center"/>
      <w:rPr>
        <w:rFonts w:ascii="Times New Roman" w:hAnsi="Times New Roman" w:cs="Times New Roman"/>
      </w:rPr>
    </w:pPr>
  </w:p>
  <w:p w:rsidR="0097204C" w:rsidRPr="00E6095F" w:rsidRDefault="0097204C" w:rsidP="00E6095F">
    <w:pPr>
      <w:pStyle w:val="BodyText"/>
      <w:spacing w:before="0"/>
      <w:jc w:val="center"/>
      <w:rPr>
        <w:rFonts w:ascii="Times New Roman" w:hAnsi="Times New Roman" w:cs="Times New Roman"/>
        <w:sz w:val="16"/>
        <w:szCs w:val="16"/>
      </w:rPr>
    </w:pPr>
  </w:p>
  <w:p w:rsidR="0097204C" w:rsidRPr="00D20E23" w:rsidRDefault="0097204C" w:rsidP="00E6095F">
    <w:pPr>
      <w:pStyle w:val="BodyText"/>
      <w:spacing w:before="0"/>
      <w:jc w:val="center"/>
      <w:rPr>
        <w:rFonts w:ascii="Times New Roman" w:hAnsi="Times New Roman" w:cs="Times New Roman"/>
      </w:rPr>
    </w:pPr>
    <w:r>
      <w:rPr>
        <w:rFonts w:ascii="Times New Roman" w:hAnsi="Times New Roman" w:cs="Times New Roman"/>
      </w:rPr>
      <w:t>COMUNE DI CORATO</w:t>
    </w:r>
  </w:p>
  <w:p w:rsidR="0097204C" w:rsidRPr="00D20E23" w:rsidRDefault="0097204C" w:rsidP="00E6095F">
    <w:pPr>
      <w:pStyle w:val="Header"/>
      <w:jc w:val="center"/>
      <w:rPr>
        <w:i/>
        <w:iCs/>
      </w:rPr>
    </w:pPr>
    <w:r w:rsidRPr="00D20E23">
      <w:rPr>
        <w:i/>
        <w:iCs/>
      </w:rPr>
      <w:t xml:space="preserve">PUBBLICA </w:t>
    </w:r>
    <w:r>
      <w:rPr>
        <w:i/>
        <w:iCs/>
      </w:rPr>
      <w:t>ISTRUZIONE</w:t>
    </w:r>
  </w:p>
  <w:p w:rsidR="0097204C" w:rsidRDefault="0097204C" w:rsidP="00E6095F">
    <w:pPr>
      <w:pStyle w:val="Header"/>
      <w:jc w:val="center"/>
      <w:rPr>
        <w:i/>
        <w:iCs/>
      </w:rPr>
    </w:pPr>
    <w:r w:rsidRPr="00D20E23">
      <w:rPr>
        <w:i/>
        <w:iCs/>
      </w:rPr>
      <w:t>Servizio</w:t>
    </w:r>
    <w:r>
      <w:rPr>
        <w:i/>
        <w:iCs/>
      </w:rPr>
      <w:t xml:space="preserve"> di </w:t>
    </w:r>
    <w:r w:rsidRPr="00D20E23">
      <w:rPr>
        <w:i/>
        <w:iCs/>
      </w:rPr>
      <w:t xml:space="preserve"> Re</w:t>
    </w:r>
    <w:r>
      <w:rPr>
        <w:i/>
        <w:iCs/>
      </w:rPr>
      <w:t>fezione Scolastica</w:t>
    </w:r>
  </w:p>
  <w:p w:rsidR="0097204C" w:rsidRPr="001D3162" w:rsidRDefault="0097204C" w:rsidP="00E6095F">
    <w:pPr>
      <w:pStyle w:val="Header"/>
      <w:jc w:val="center"/>
    </w:pPr>
    <w:r>
      <w:rPr>
        <w:i/>
        <w:iCs/>
      </w:rPr>
      <w:t>Anno Scolastico 2022/2023</w:t>
    </w:r>
  </w:p>
  <w:p w:rsidR="0097204C" w:rsidRPr="00E6095F" w:rsidRDefault="0097204C" w:rsidP="00E6095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4101"/>
    <w:multiLevelType w:val="hybridMultilevel"/>
    <w:tmpl w:val="12FA7E24"/>
    <w:lvl w:ilvl="0" w:tplc="04100001">
      <w:start w:val="1"/>
      <w:numFmt w:val="bullet"/>
      <w:lvlText w:val=""/>
      <w:lvlJc w:val="left"/>
      <w:pPr>
        <w:ind w:left="770" w:hanging="360"/>
      </w:pPr>
      <w:rPr>
        <w:rFonts w:ascii="Symbol" w:hAnsi="Symbol" w:cs="Symbol" w:hint="default"/>
      </w:rPr>
    </w:lvl>
    <w:lvl w:ilvl="1" w:tplc="04100003">
      <w:start w:val="1"/>
      <w:numFmt w:val="bullet"/>
      <w:lvlText w:val="o"/>
      <w:lvlJc w:val="left"/>
      <w:pPr>
        <w:ind w:left="1490" w:hanging="360"/>
      </w:pPr>
      <w:rPr>
        <w:rFonts w:ascii="Courier New" w:hAnsi="Courier New" w:cs="Courier New" w:hint="default"/>
      </w:rPr>
    </w:lvl>
    <w:lvl w:ilvl="2" w:tplc="04100005">
      <w:start w:val="1"/>
      <w:numFmt w:val="bullet"/>
      <w:lvlText w:val=""/>
      <w:lvlJc w:val="left"/>
      <w:pPr>
        <w:ind w:left="2210" w:hanging="360"/>
      </w:pPr>
      <w:rPr>
        <w:rFonts w:ascii="Wingdings" w:hAnsi="Wingdings" w:cs="Wingdings" w:hint="default"/>
      </w:rPr>
    </w:lvl>
    <w:lvl w:ilvl="3" w:tplc="04100001">
      <w:start w:val="1"/>
      <w:numFmt w:val="bullet"/>
      <w:lvlText w:val=""/>
      <w:lvlJc w:val="left"/>
      <w:pPr>
        <w:ind w:left="2930" w:hanging="360"/>
      </w:pPr>
      <w:rPr>
        <w:rFonts w:ascii="Symbol" w:hAnsi="Symbol" w:cs="Symbol" w:hint="default"/>
      </w:rPr>
    </w:lvl>
    <w:lvl w:ilvl="4" w:tplc="04100003">
      <w:start w:val="1"/>
      <w:numFmt w:val="bullet"/>
      <w:lvlText w:val="o"/>
      <w:lvlJc w:val="left"/>
      <w:pPr>
        <w:ind w:left="3650" w:hanging="360"/>
      </w:pPr>
      <w:rPr>
        <w:rFonts w:ascii="Courier New" w:hAnsi="Courier New" w:cs="Courier New" w:hint="default"/>
      </w:rPr>
    </w:lvl>
    <w:lvl w:ilvl="5" w:tplc="04100005">
      <w:start w:val="1"/>
      <w:numFmt w:val="bullet"/>
      <w:lvlText w:val=""/>
      <w:lvlJc w:val="left"/>
      <w:pPr>
        <w:ind w:left="4370" w:hanging="360"/>
      </w:pPr>
      <w:rPr>
        <w:rFonts w:ascii="Wingdings" w:hAnsi="Wingdings" w:cs="Wingdings" w:hint="default"/>
      </w:rPr>
    </w:lvl>
    <w:lvl w:ilvl="6" w:tplc="04100001">
      <w:start w:val="1"/>
      <w:numFmt w:val="bullet"/>
      <w:lvlText w:val=""/>
      <w:lvlJc w:val="left"/>
      <w:pPr>
        <w:ind w:left="5090" w:hanging="360"/>
      </w:pPr>
      <w:rPr>
        <w:rFonts w:ascii="Symbol" w:hAnsi="Symbol" w:cs="Symbol" w:hint="default"/>
      </w:rPr>
    </w:lvl>
    <w:lvl w:ilvl="7" w:tplc="04100003">
      <w:start w:val="1"/>
      <w:numFmt w:val="bullet"/>
      <w:lvlText w:val="o"/>
      <w:lvlJc w:val="left"/>
      <w:pPr>
        <w:ind w:left="5810" w:hanging="360"/>
      </w:pPr>
      <w:rPr>
        <w:rFonts w:ascii="Courier New" w:hAnsi="Courier New" w:cs="Courier New" w:hint="default"/>
      </w:rPr>
    </w:lvl>
    <w:lvl w:ilvl="8" w:tplc="04100005">
      <w:start w:val="1"/>
      <w:numFmt w:val="bullet"/>
      <w:lvlText w:val=""/>
      <w:lvlJc w:val="left"/>
      <w:pPr>
        <w:ind w:left="6530" w:hanging="360"/>
      </w:pPr>
      <w:rPr>
        <w:rFonts w:ascii="Wingdings" w:hAnsi="Wingdings" w:cs="Wingdings" w:hint="default"/>
      </w:rPr>
    </w:lvl>
  </w:abstractNum>
  <w:abstractNum w:abstractNumId="1">
    <w:nsid w:val="01C46F58"/>
    <w:multiLevelType w:val="hybridMultilevel"/>
    <w:tmpl w:val="A79C79C4"/>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
    <w:nsid w:val="01D62D8B"/>
    <w:multiLevelType w:val="hybridMultilevel"/>
    <w:tmpl w:val="B208947A"/>
    <w:lvl w:ilvl="0" w:tplc="04100001">
      <w:start w:val="1"/>
      <w:numFmt w:val="bullet"/>
      <w:lvlText w:val=""/>
      <w:lvlJc w:val="left"/>
      <w:pPr>
        <w:ind w:left="765" w:hanging="360"/>
      </w:pPr>
      <w:rPr>
        <w:rFonts w:ascii="Symbol" w:hAnsi="Symbol" w:cs="Symbol" w:hint="default"/>
      </w:rPr>
    </w:lvl>
    <w:lvl w:ilvl="1" w:tplc="04100003">
      <w:start w:val="1"/>
      <w:numFmt w:val="bullet"/>
      <w:lvlText w:val="o"/>
      <w:lvlJc w:val="left"/>
      <w:pPr>
        <w:ind w:left="1485" w:hanging="360"/>
      </w:pPr>
      <w:rPr>
        <w:rFonts w:ascii="Courier New" w:hAnsi="Courier New" w:cs="Courier New" w:hint="default"/>
      </w:rPr>
    </w:lvl>
    <w:lvl w:ilvl="2" w:tplc="04100005">
      <w:start w:val="1"/>
      <w:numFmt w:val="bullet"/>
      <w:lvlText w:val=""/>
      <w:lvlJc w:val="left"/>
      <w:pPr>
        <w:ind w:left="2205" w:hanging="360"/>
      </w:pPr>
      <w:rPr>
        <w:rFonts w:ascii="Wingdings" w:hAnsi="Wingdings" w:cs="Wingdings" w:hint="default"/>
      </w:rPr>
    </w:lvl>
    <w:lvl w:ilvl="3" w:tplc="04100001">
      <w:start w:val="1"/>
      <w:numFmt w:val="bullet"/>
      <w:lvlText w:val=""/>
      <w:lvlJc w:val="left"/>
      <w:pPr>
        <w:ind w:left="2925" w:hanging="360"/>
      </w:pPr>
      <w:rPr>
        <w:rFonts w:ascii="Symbol" w:hAnsi="Symbol" w:cs="Symbol" w:hint="default"/>
      </w:rPr>
    </w:lvl>
    <w:lvl w:ilvl="4" w:tplc="04100003">
      <w:start w:val="1"/>
      <w:numFmt w:val="bullet"/>
      <w:lvlText w:val="o"/>
      <w:lvlJc w:val="left"/>
      <w:pPr>
        <w:ind w:left="3645" w:hanging="360"/>
      </w:pPr>
      <w:rPr>
        <w:rFonts w:ascii="Courier New" w:hAnsi="Courier New" w:cs="Courier New" w:hint="default"/>
      </w:rPr>
    </w:lvl>
    <w:lvl w:ilvl="5" w:tplc="04100005">
      <w:start w:val="1"/>
      <w:numFmt w:val="bullet"/>
      <w:lvlText w:val=""/>
      <w:lvlJc w:val="left"/>
      <w:pPr>
        <w:ind w:left="4365" w:hanging="360"/>
      </w:pPr>
      <w:rPr>
        <w:rFonts w:ascii="Wingdings" w:hAnsi="Wingdings" w:cs="Wingdings" w:hint="default"/>
      </w:rPr>
    </w:lvl>
    <w:lvl w:ilvl="6" w:tplc="04100001">
      <w:start w:val="1"/>
      <w:numFmt w:val="bullet"/>
      <w:lvlText w:val=""/>
      <w:lvlJc w:val="left"/>
      <w:pPr>
        <w:ind w:left="5085" w:hanging="360"/>
      </w:pPr>
      <w:rPr>
        <w:rFonts w:ascii="Symbol" w:hAnsi="Symbol" w:cs="Symbol" w:hint="default"/>
      </w:rPr>
    </w:lvl>
    <w:lvl w:ilvl="7" w:tplc="04100003">
      <w:start w:val="1"/>
      <w:numFmt w:val="bullet"/>
      <w:lvlText w:val="o"/>
      <w:lvlJc w:val="left"/>
      <w:pPr>
        <w:ind w:left="5805" w:hanging="360"/>
      </w:pPr>
      <w:rPr>
        <w:rFonts w:ascii="Courier New" w:hAnsi="Courier New" w:cs="Courier New" w:hint="default"/>
      </w:rPr>
    </w:lvl>
    <w:lvl w:ilvl="8" w:tplc="04100005">
      <w:start w:val="1"/>
      <w:numFmt w:val="bullet"/>
      <w:lvlText w:val=""/>
      <w:lvlJc w:val="left"/>
      <w:pPr>
        <w:ind w:left="6525" w:hanging="360"/>
      </w:pPr>
      <w:rPr>
        <w:rFonts w:ascii="Wingdings" w:hAnsi="Wingdings" w:cs="Wingdings" w:hint="default"/>
      </w:rPr>
    </w:lvl>
  </w:abstractNum>
  <w:abstractNum w:abstractNumId="3">
    <w:nsid w:val="093319E0"/>
    <w:multiLevelType w:val="hybridMultilevel"/>
    <w:tmpl w:val="CD6AD942"/>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4">
    <w:nsid w:val="1610213E"/>
    <w:multiLevelType w:val="hybridMultilevel"/>
    <w:tmpl w:val="E992384C"/>
    <w:lvl w:ilvl="0" w:tplc="6CA2FC54">
      <w:numFmt w:val="bullet"/>
      <w:lvlText w:val="-"/>
      <w:lvlJc w:val="left"/>
      <w:pPr>
        <w:ind w:left="720" w:hanging="360"/>
      </w:pPr>
      <w:rPr>
        <w:rFonts w:ascii="Calibri" w:eastAsia="Times New Roman" w:hAnsi="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5">
    <w:nsid w:val="16AD243E"/>
    <w:multiLevelType w:val="hybridMultilevel"/>
    <w:tmpl w:val="334EB18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nsid w:val="1F51205D"/>
    <w:multiLevelType w:val="hybridMultilevel"/>
    <w:tmpl w:val="91887054"/>
    <w:lvl w:ilvl="0" w:tplc="0410000D">
      <w:start w:val="1"/>
      <w:numFmt w:val="bullet"/>
      <w:lvlText w:val=""/>
      <w:lvlJc w:val="left"/>
      <w:pPr>
        <w:ind w:left="786" w:hanging="360"/>
      </w:pPr>
      <w:rPr>
        <w:rFonts w:ascii="Wingdings" w:hAnsi="Wingdings" w:cs="Wingdings"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cs="Wingdings" w:hint="default"/>
      </w:rPr>
    </w:lvl>
    <w:lvl w:ilvl="3" w:tplc="04100001">
      <w:start w:val="1"/>
      <w:numFmt w:val="bullet"/>
      <w:lvlText w:val=""/>
      <w:lvlJc w:val="left"/>
      <w:pPr>
        <w:ind w:left="2946" w:hanging="360"/>
      </w:pPr>
      <w:rPr>
        <w:rFonts w:ascii="Symbol" w:hAnsi="Symbol" w:cs="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cs="Wingdings" w:hint="default"/>
      </w:rPr>
    </w:lvl>
    <w:lvl w:ilvl="6" w:tplc="04100001">
      <w:start w:val="1"/>
      <w:numFmt w:val="bullet"/>
      <w:lvlText w:val=""/>
      <w:lvlJc w:val="left"/>
      <w:pPr>
        <w:ind w:left="5106" w:hanging="360"/>
      </w:pPr>
      <w:rPr>
        <w:rFonts w:ascii="Symbol" w:hAnsi="Symbol" w:cs="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cs="Wingdings" w:hint="default"/>
      </w:rPr>
    </w:lvl>
  </w:abstractNum>
  <w:abstractNum w:abstractNumId="7">
    <w:nsid w:val="25294081"/>
    <w:multiLevelType w:val="hybridMultilevel"/>
    <w:tmpl w:val="C6C042B4"/>
    <w:lvl w:ilvl="0" w:tplc="04100001">
      <w:start w:val="1"/>
      <w:numFmt w:val="bullet"/>
      <w:lvlText w:val=""/>
      <w:lvlJc w:val="left"/>
      <w:pPr>
        <w:tabs>
          <w:tab w:val="num" w:pos="720"/>
        </w:tabs>
        <w:ind w:left="72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8">
    <w:nsid w:val="287C4DBA"/>
    <w:multiLevelType w:val="hybridMultilevel"/>
    <w:tmpl w:val="C0565A02"/>
    <w:lvl w:ilvl="0" w:tplc="3B12B5CC">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
    <w:nsid w:val="290140F0"/>
    <w:multiLevelType w:val="hybridMultilevel"/>
    <w:tmpl w:val="E85CB6F4"/>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0">
    <w:nsid w:val="2B63385F"/>
    <w:multiLevelType w:val="hybridMultilevel"/>
    <w:tmpl w:val="91E2F7EC"/>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nsid w:val="3A1333A8"/>
    <w:multiLevelType w:val="hybridMultilevel"/>
    <w:tmpl w:val="E4BA538E"/>
    <w:lvl w:ilvl="0" w:tplc="0410000D">
      <w:start w:val="1"/>
      <w:numFmt w:val="bullet"/>
      <w:lvlText w:val=""/>
      <w:lvlJc w:val="left"/>
      <w:pPr>
        <w:ind w:left="720" w:hanging="360"/>
      </w:pPr>
      <w:rPr>
        <w:rFonts w:ascii="Wingdings" w:hAnsi="Wingdings" w:cs="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3F740FA9"/>
    <w:multiLevelType w:val="hybridMultilevel"/>
    <w:tmpl w:val="DADE2B96"/>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nsid w:val="429467E6"/>
    <w:multiLevelType w:val="hybridMultilevel"/>
    <w:tmpl w:val="C0565A02"/>
    <w:lvl w:ilvl="0" w:tplc="3B12B5CC">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4">
    <w:nsid w:val="49D54182"/>
    <w:multiLevelType w:val="hybridMultilevel"/>
    <w:tmpl w:val="A35EF1C4"/>
    <w:lvl w:ilvl="0" w:tplc="04100001">
      <w:start w:val="1"/>
      <w:numFmt w:val="bullet"/>
      <w:lvlText w:val=""/>
      <w:lvlJc w:val="left"/>
      <w:pPr>
        <w:ind w:left="1004" w:hanging="360"/>
      </w:pPr>
      <w:rPr>
        <w:rFonts w:ascii="Symbol" w:hAnsi="Symbol" w:cs="Symbol" w:hint="default"/>
      </w:rPr>
    </w:lvl>
    <w:lvl w:ilvl="1" w:tplc="04100003">
      <w:start w:val="1"/>
      <w:numFmt w:val="bullet"/>
      <w:lvlText w:val="o"/>
      <w:lvlJc w:val="left"/>
      <w:pPr>
        <w:ind w:left="1724" w:hanging="360"/>
      </w:pPr>
      <w:rPr>
        <w:rFonts w:ascii="Courier New" w:hAnsi="Courier New" w:cs="Courier New" w:hint="default"/>
      </w:rPr>
    </w:lvl>
    <w:lvl w:ilvl="2" w:tplc="04100005">
      <w:start w:val="1"/>
      <w:numFmt w:val="bullet"/>
      <w:lvlText w:val=""/>
      <w:lvlJc w:val="left"/>
      <w:pPr>
        <w:ind w:left="2444" w:hanging="360"/>
      </w:pPr>
      <w:rPr>
        <w:rFonts w:ascii="Wingdings" w:hAnsi="Wingdings" w:cs="Wingdings" w:hint="default"/>
      </w:rPr>
    </w:lvl>
    <w:lvl w:ilvl="3" w:tplc="04100001">
      <w:start w:val="1"/>
      <w:numFmt w:val="bullet"/>
      <w:lvlText w:val=""/>
      <w:lvlJc w:val="left"/>
      <w:pPr>
        <w:ind w:left="3164" w:hanging="360"/>
      </w:pPr>
      <w:rPr>
        <w:rFonts w:ascii="Symbol" w:hAnsi="Symbol" w:cs="Symbol" w:hint="default"/>
      </w:rPr>
    </w:lvl>
    <w:lvl w:ilvl="4" w:tplc="04100003">
      <w:start w:val="1"/>
      <w:numFmt w:val="bullet"/>
      <w:lvlText w:val="o"/>
      <w:lvlJc w:val="left"/>
      <w:pPr>
        <w:ind w:left="3884" w:hanging="360"/>
      </w:pPr>
      <w:rPr>
        <w:rFonts w:ascii="Courier New" w:hAnsi="Courier New" w:cs="Courier New" w:hint="default"/>
      </w:rPr>
    </w:lvl>
    <w:lvl w:ilvl="5" w:tplc="04100005">
      <w:start w:val="1"/>
      <w:numFmt w:val="bullet"/>
      <w:lvlText w:val=""/>
      <w:lvlJc w:val="left"/>
      <w:pPr>
        <w:ind w:left="4604" w:hanging="360"/>
      </w:pPr>
      <w:rPr>
        <w:rFonts w:ascii="Wingdings" w:hAnsi="Wingdings" w:cs="Wingdings" w:hint="default"/>
      </w:rPr>
    </w:lvl>
    <w:lvl w:ilvl="6" w:tplc="04100001">
      <w:start w:val="1"/>
      <w:numFmt w:val="bullet"/>
      <w:lvlText w:val=""/>
      <w:lvlJc w:val="left"/>
      <w:pPr>
        <w:ind w:left="5324" w:hanging="360"/>
      </w:pPr>
      <w:rPr>
        <w:rFonts w:ascii="Symbol" w:hAnsi="Symbol" w:cs="Symbol" w:hint="default"/>
      </w:rPr>
    </w:lvl>
    <w:lvl w:ilvl="7" w:tplc="04100003">
      <w:start w:val="1"/>
      <w:numFmt w:val="bullet"/>
      <w:lvlText w:val="o"/>
      <w:lvlJc w:val="left"/>
      <w:pPr>
        <w:ind w:left="6044" w:hanging="360"/>
      </w:pPr>
      <w:rPr>
        <w:rFonts w:ascii="Courier New" w:hAnsi="Courier New" w:cs="Courier New" w:hint="default"/>
      </w:rPr>
    </w:lvl>
    <w:lvl w:ilvl="8" w:tplc="04100005">
      <w:start w:val="1"/>
      <w:numFmt w:val="bullet"/>
      <w:lvlText w:val=""/>
      <w:lvlJc w:val="left"/>
      <w:pPr>
        <w:ind w:left="6764" w:hanging="360"/>
      </w:pPr>
      <w:rPr>
        <w:rFonts w:ascii="Wingdings" w:hAnsi="Wingdings" w:cs="Wingdings" w:hint="default"/>
      </w:rPr>
    </w:lvl>
  </w:abstractNum>
  <w:abstractNum w:abstractNumId="15">
    <w:nsid w:val="50E404AE"/>
    <w:multiLevelType w:val="hybridMultilevel"/>
    <w:tmpl w:val="6F907350"/>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6">
    <w:nsid w:val="5C3F2B1A"/>
    <w:multiLevelType w:val="hybridMultilevel"/>
    <w:tmpl w:val="73AE340E"/>
    <w:lvl w:ilvl="0" w:tplc="AEC2BA1C">
      <w:start w:val="1"/>
      <w:numFmt w:val="bullet"/>
      <w:lvlText w:val=""/>
      <w:lvlJc w:val="left"/>
      <w:pPr>
        <w:ind w:left="720" w:hanging="360"/>
      </w:pPr>
      <w:rPr>
        <w:rFonts w:ascii="Symbol" w:hAnsi="Symbol" w:cs="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nsid w:val="5C9C18A1"/>
    <w:multiLevelType w:val="hybridMultilevel"/>
    <w:tmpl w:val="3E0E1416"/>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8">
    <w:nsid w:val="622A2396"/>
    <w:multiLevelType w:val="hybridMultilevel"/>
    <w:tmpl w:val="F13880EE"/>
    <w:lvl w:ilvl="0" w:tplc="04100001">
      <w:start w:val="1"/>
      <w:numFmt w:val="bullet"/>
      <w:lvlText w:val=""/>
      <w:lvlJc w:val="left"/>
      <w:pPr>
        <w:ind w:left="786" w:hanging="360"/>
      </w:pPr>
      <w:rPr>
        <w:rFonts w:ascii="Symbol" w:hAnsi="Symbol" w:cs="Symbol" w:hint="default"/>
      </w:rPr>
    </w:lvl>
    <w:lvl w:ilvl="1" w:tplc="04100003">
      <w:start w:val="1"/>
      <w:numFmt w:val="bullet"/>
      <w:lvlText w:val="o"/>
      <w:lvlJc w:val="left"/>
      <w:pPr>
        <w:ind w:left="1506" w:hanging="360"/>
      </w:pPr>
      <w:rPr>
        <w:rFonts w:ascii="Courier New" w:hAnsi="Courier New" w:cs="Courier New" w:hint="default"/>
      </w:rPr>
    </w:lvl>
    <w:lvl w:ilvl="2" w:tplc="04100005">
      <w:start w:val="1"/>
      <w:numFmt w:val="bullet"/>
      <w:lvlText w:val=""/>
      <w:lvlJc w:val="left"/>
      <w:pPr>
        <w:ind w:left="2226" w:hanging="360"/>
      </w:pPr>
      <w:rPr>
        <w:rFonts w:ascii="Wingdings" w:hAnsi="Wingdings" w:cs="Wingdings" w:hint="default"/>
      </w:rPr>
    </w:lvl>
    <w:lvl w:ilvl="3" w:tplc="04100001">
      <w:start w:val="1"/>
      <w:numFmt w:val="bullet"/>
      <w:lvlText w:val=""/>
      <w:lvlJc w:val="left"/>
      <w:pPr>
        <w:ind w:left="2946" w:hanging="360"/>
      </w:pPr>
      <w:rPr>
        <w:rFonts w:ascii="Symbol" w:hAnsi="Symbol" w:cs="Symbol" w:hint="default"/>
      </w:rPr>
    </w:lvl>
    <w:lvl w:ilvl="4" w:tplc="04100003">
      <w:start w:val="1"/>
      <w:numFmt w:val="bullet"/>
      <w:lvlText w:val="o"/>
      <w:lvlJc w:val="left"/>
      <w:pPr>
        <w:ind w:left="3666" w:hanging="360"/>
      </w:pPr>
      <w:rPr>
        <w:rFonts w:ascii="Courier New" w:hAnsi="Courier New" w:cs="Courier New" w:hint="default"/>
      </w:rPr>
    </w:lvl>
    <w:lvl w:ilvl="5" w:tplc="04100005">
      <w:start w:val="1"/>
      <w:numFmt w:val="bullet"/>
      <w:lvlText w:val=""/>
      <w:lvlJc w:val="left"/>
      <w:pPr>
        <w:ind w:left="4386" w:hanging="360"/>
      </w:pPr>
      <w:rPr>
        <w:rFonts w:ascii="Wingdings" w:hAnsi="Wingdings" w:cs="Wingdings" w:hint="default"/>
      </w:rPr>
    </w:lvl>
    <w:lvl w:ilvl="6" w:tplc="04100001">
      <w:start w:val="1"/>
      <w:numFmt w:val="bullet"/>
      <w:lvlText w:val=""/>
      <w:lvlJc w:val="left"/>
      <w:pPr>
        <w:ind w:left="5106" w:hanging="360"/>
      </w:pPr>
      <w:rPr>
        <w:rFonts w:ascii="Symbol" w:hAnsi="Symbol" w:cs="Symbol" w:hint="default"/>
      </w:rPr>
    </w:lvl>
    <w:lvl w:ilvl="7" w:tplc="04100003">
      <w:start w:val="1"/>
      <w:numFmt w:val="bullet"/>
      <w:lvlText w:val="o"/>
      <w:lvlJc w:val="left"/>
      <w:pPr>
        <w:ind w:left="5826" w:hanging="360"/>
      </w:pPr>
      <w:rPr>
        <w:rFonts w:ascii="Courier New" w:hAnsi="Courier New" w:cs="Courier New" w:hint="default"/>
      </w:rPr>
    </w:lvl>
    <w:lvl w:ilvl="8" w:tplc="04100005">
      <w:start w:val="1"/>
      <w:numFmt w:val="bullet"/>
      <w:lvlText w:val=""/>
      <w:lvlJc w:val="left"/>
      <w:pPr>
        <w:ind w:left="6546" w:hanging="360"/>
      </w:pPr>
      <w:rPr>
        <w:rFonts w:ascii="Wingdings" w:hAnsi="Wingdings" w:cs="Wingdings" w:hint="default"/>
      </w:rPr>
    </w:lvl>
  </w:abstractNum>
  <w:abstractNum w:abstractNumId="19">
    <w:nsid w:val="6BC77520"/>
    <w:multiLevelType w:val="hybridMultilevel"/>
    <w:tmpl w:val="64E4DB34"/>
    <w:lvl w:ilvl="0" w:tplc="A594AF6C">
      <w:numFmt w:val="bullet"/>
      <w:lvlText w:val="-"/>
      <w:lvlJc w:val="left"/>
      <w:pPr>
        <w:ind w:left="720" w:hanging="360"/>
      </w:pPr>
      <w:rPr>
        <w:rFonts w:ascii="Abadi" w:eastAsia="Times New Roman" w:hAnsi="Aba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0">
    <w:nsid w:val="729930CD"/>
    <w:multiLevelType w:val="hybridMultilevel"/>
    <w:tmpl w:val="1F5ECF22"/>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1">
    <w:nsid w:val="7C7A3989"/>
    <w:multiLevelType w:val="hybridMultilevel"/>
    <w:tmpl w:val="F53CA5B0"/>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2">
    <w:nsid w:val="7C93741B"/>
    <w:multiLevelType w:val="hybridMultilevel"/>
    <w:tmpl w:val="D716F26C"/>
    <w:lvl w:ilvl="0" w:tplc="04100001">
      <w:start w:val="1"/>
      <w:numFmt w:val="bullet"/>
      <w:lvlText w:val=""/>
      <w:lvlJc w:val="left"/>
      <w:pPr>
        <w:ind w:left="1080" w:hanging="360"/>
      </w:pPr>
      <w:rPr>
        <w:rFonts w:ascii="Symbol" w:hAnsi="Symbol" w:cs="Symbol" w:hint="default"/>
      </w:rPr>
    </w:lvl>
    <w:lvl w:ilvl="1" w:tplc="04100003">
      <w:start w:val="1"/>
      <w:numFmt w:val="bullet"/>
      <w:lvlText w:val="o"/>
      <w:lvlJc w:val="left"/>
      <w:pPr>
        <w:ind w:left="1800" w:hanging="360"/>
      </w:pPr>
      <w:rPr>
        <w:rFonts w:ascii="Courier New" w:hAnsi="Courier New" w:cs="Courier New" w:hint="default"/>
      </w:rPr>
    </w:lvl>
    <w:lvl w:ilvl="2" w:tplc="04100005">
      <w:start w:val="1"/>
      <w:numFmt w:val="bullet"/>
      <w:lvlText w:val=""/>
      <w:lvlJc w:val="left"/>
      <w:pPr>
        <w:ind w:left="2520" w:hanging="360"/>
      </w:pPr>
      <w:rPr>
        <w:rFonts w:ascii="Wingdings" w:hAnsi="Wingdings" w:cs="Wingdings" w:hint="default"/>
      </w:rPr>
    </w:lvl>
    <w:lvl w:ilvl="3" w:tplc="04100001">
      <w:start w:val="1"/>
      <w:numFmt w:val="bullet"/>
      <w:lvlText w:val=""/>
      <w:lvlJc w:val="left"/>
      <w:pPr>
        <w:ind w:left="3240" w:hanging="360"/>
      </w:pPr>
      <w:rPr>
        <w:rFonts w:ascii="Symbol" w:hAnsi="Symbol" w:cs="Symbol" w:hint="default"/>
      </w:rPr>
    </w:lvl>
    <w:lvl w:ilvl="4" w:tplc="04100003">
      <w:start w:val="1"/>
      <w:numFmt w:val="bullet"/>
      <w:lvlText w:val="o"/>
      <w:lvlJc w:val="left"/>
      <w:pPr>
        <w:ind w:left="3960" w:hanging="360"/>
      </w:pPr>
      <w:rPr>
        <w:rFonts w:ascii="Courier New" w:hAnsi="Courier New" w:cs="Courier New" w:hint="default"/>
      </w:rPr>
    </w:lvl>
    <w:lvl w:ilvl="5" w:tplc="04100005">
      <w:start w:val="1"/>
      <w:numFmt w:val="bullet"/>
      <w:lvlText w:val=""/>
      <w:lvlJc w:val="left"/>
      <w:pPr>
        <w:ind w:left="4680" w:hanging="360"/>
      </w:pPr>
      <w:rPr>
        <w:rFonts w:ascii="Wingdings" w:hAnsi="Wingdings" w:cs="Wingdings" w:hint="default"/>
      </w:rPr>
    </w:lvl>
    <w:lvl w:ilvl="6" w:tplc="04100001">
      <w:start w:val="1"/>
      <w:numFmt w:val="bullet"/>
      <w:lvlText w:val=""/>
      <w:lvlJc w:val="left"/>
      <w:pPr>
        <w:ind w:left="5400" w:hanging="360"/>
      </w:pPr>
      <w:rPr>
        <w:rFonts w:ascii="Symbol" w:hAnsi="Symbol" w:cs="Symbol" w:hint="default"/>
      </w:rPr>
    </w:lvl>
    <w:lvl w:ilvl="7" w:tplc="04100003">
      <w:start w:val="1"/>
      <w:numFmt w:val="bullet"/>
      <w:lvlText w:val="o"/>
      <w:lvlJc w:val="left"/>
      <w:pPr>
        <w:ind w:left="6120" w:hanging="360"/>
      </w:pPr>
      <w:rPr>
        <w:rFonts w:ascii="Courier New" w:hAnsi="Courier New" w:cs="Courier New" w:hint="default"/>
      </w:rPr>
    </w:lvl>
    <w:lvl w:ilvl="8" w:tplc="04100005">
      <w:start w:val="1"/>
      <w:numFmt w:val="bullet"/>
      <w:lvlText w:val=""/>
      <w:lvlJc w:val="left"/>
      <w:pPr>
        <w:ind w:left="6840" w:hanging="360"/>
      </w:pPr>
      <w:rPr>
        <w:rFonts w:ascii="Wingdings" w:hAnsi="Wingdings" w:cs="Wingdings" w:hint="default"/>
      </w:rPr>
    </w:lvl>
  </w:abstractNum>
  <w:num w:numId="1">
    <w:abstractNumId w:val="22"/>
  </w:num>
  <w:num w:numId="2">
    <w:abstractNumId w:val="7"/>
  </w:num>
  <w:num w:numId="3">
    <w:abstractNumId w:val="18"/>
  </w:num>
  <w:num w:numId="4">
    <w:abstractNumId w:val="8"/>
  </w:num>
  <w:num w:numId="5">
    <w:abstractNumId w:val="17"/>
  </w:num>
  <w:num w:numId="6">
    <w:abstractNumId w:val="14"/>
  </w:num>
  <w:num w:numId="7">
    <w:abstractNumId w:val="3"/>
  </w:num>
  <w:num w:numId="8">
    <w:abstractNumId w:val="10"/>
  </w:num>
  <w:num w:numId="9">
    <w:abstractNumId w:val="15"/>
  </w:num>
  <w:num w:numId="10">
    <w:abstractNumId w:val="13"/>
  </w:num>
  <w:num w:numId="11">
    <w:abstractNumId w:val="5"/>
  </w:num>
  <w:num w:numId="12">
    <w:abstractNumId w:val="1"/>
  </w:num>
  <w:num w:numId="13">
    <w:abstractNumId w:val="9"/>
  </w:num>
  <w:num w:numId="14">
    <w:abstractNumId w:val="0"/>
  </w:num>
  <w:num w:numId="15">
    <w:abstractNumId w:val="20"/>
  </w:num>
  <w:num w:numId="16">
    <w:abstractNumId w:val="2"/>
  </w:num>
  <w:num w:numId="17">
    <w:abstractNumId w:val="12"/>
  </w:num>
  <w:num w:numId="18">
    <w:abstractNumId w:val="16"/>
  </w:num>
  <w:num w:numId="19">
    <w:abstractNumId w:val="6"/>
  </w:num>
  <w:num w:numId="20">
    <w:abstractNumId w:val="4"/>
  </w:num>
  <w:num w:numId="21">
    <w:abstractNumId w:val="11"/>
  </w:num>
  <w:num w:numId="22">
    <w:abstractNumId w:val="21"/>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9"/>
  <w:hyphenationZone w:val="283"/>
  <w:doNotHyphenateCaps/>
  <w:drawingGridHorizontalSpacing w:val="100"/>
  <w:displayHorizontalDrawingGridEvery w:val="0"/>
  <w:displayVerticalDrawingGridEvery w:val="0"/>
  <w:characterSpacingControl w:val="doNotCompress"/>
  <w:doNotValidateAgainstSchema/>
  <w:doNotDemarcateInvalidXml/>
  <w:hdrShapeDefaults>
    <o:shapedefaults v:ext="edit" spidmax="2050"/>
    <o:shapelayout v:ext="edit">
      <o:idmap v:ext="edit" data="2"/>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96AD9"/>
    <w:rsid w:val="00001802"/>
    <w:rsid w:val="000035DE"/>
    <w:rsid w:val="000056B0"/>
    <w:rsid w:val="000103FA"/>
    <w:rsid w:val="00011DEA"/>
    <w:rsid w:val="00015A02"/>
    <w:rsid w:val="00021810"/>
    <w:rsid w:val="00021A29"/>
    <w:rsid w:val="00033A2B"/>
    <w:rsid w:val="00035399"/>
    <w:rsid w:val="0003551F"/>
    <w:rsid w:val="00035C39"/>
    <w:rsid w:val="0004040B"/>
    <w:rsid w:val="00044458"/>
    <w:rsid w:val="000455F4"/>
    <w:rsid w:val="0005565E"/>
    <w:rsid w:val="00055D26"/>
    <w:rsid w:val="000678CD"/>
    <w:rsid w:val="00070259"/>
    <w:rsid w:val="00072C59"/>
    <w:rsid w:val="00077FCB"/>
    <w:rsid w:val="00087436"/>
    <w:rsid w:val="00087452"/>
    <w:rsid w:val="00092140"/>
    <w:rsid w:val="0009271A"/>
    <w:rsid w:val="000A1558"/>
    <w:rsid w:val="000A2660"/>
    <w:rsid w:val="000B26E5"/>
    <w:rsid w:val="000B27DD"/>
    <w:rsid w:val="000B6B11"/>
    <w:rsid w:val="000C0A92"/>
    <w:rsid w:val="000C43E0"/>
    <w:rsid w:val="000C479B"/>
    <w:rsid w:val="000D5E3F"/>
    <w:rsid w:val="000D7340"/>
    <w:rsid w:val="000E1FBD"/>
    <w:rsid w:val="000E66D4"/>
    <w:rsid w:val="000E7FAB"/>
    <w:rsid w:val="000F1636"/>
    <w:rsid w:val="000F170B"/>
    <w:rsid w:val="000F2D1D"/>
    <w:rsid w:val="000F3A68"/>
    <w:rsid w:val="000F5AB9"/>
    <w:rsid w:val="00100F77"/>
    <w:rsid w:val="00103736"/>
    <w:rsid w:val="001041F8"/>
    <w:rsid w:val="00111196"/>
    <w:rsid w:val="00111332"/>
    <w:rsid w:val="00111EB5"/>
    <w:rsid w:val="00111F57"/>
    <w:rsid w:val="001138D2"/>
    <w:rsid w:val="00115498"/>
    <w:rsid w:val="001163DB"/>
    <w:rsid w:val="001208C5"/>
    <w:rsid w:val="001247D5"/>
    <w:rsid w:val="001249AC"/>
    <w:rsid w:val="00124CE7"/>
    <w:rsid w:val="00136797"/>
    <w:rsid w:val="0014205D"/>
    <w:rsid w:val="00143081"/>
    <w:rsid w:val="00144684"/>
    <w:rsid w:val="00144B7A"/>
    <w:rsid w:val="0015071C"/>
    <w:rsid w:val="00156862"/>
    <w:rsid w:val="00156D8B"/>
    <w:rsid w:val="00157467"/>
    <w:rsid w:val="0016277F"/>
    <w:rsid w:val="00162BB1"/>
    <w:rsid w:val="00173C02"/>
    <w:rsid w:val="00175482"/>
    <w:rsid w:val="001807EB"/>
    <w:rsid w:val="00181D0C"/>
    <w:rsid w:val="001836AA"/>
    <w:rsid w:val="00184242"/>
    <w:rsid w:val="00184E6C"/>
    <w:rsid w:val="0018624C"/>
    <w:rsid w:val="00186AB7"/>
    <w:rsid w:val="00186E85"/>
    <w:rsid w:val="00187F77"/>
    <w:rsid w:val="00191F0E"/>
    <w:rsid w:val="00191F81"/>
    <w:rsid w:val="00195413"/>
    <w:rsid w:val="00196229"/>
    <w:rsid w:val="001A1111"/>
    <w:rsid w:val="001A5B93"/>
    <w:rsid w:val="001A60E2"/>
    <w:rsid w:val="001B53FD"/>
    <w:rsid w:val="001C141C"/>
    <w:rsid w:val="001C2CC7"/>
    <w:rsid w:val="001C7CBE"/>
    <w:rsid w:val="001C7DBB"/>
    <w:rsid w:val="001D3162"/>
    <w:rsid w:val="001D4603"/>
    <w:rsid w:val="001D665E"/>
    <w:rsid w:val="001D7061"/>
    <w:rsid w:val="001E1473"/>
    <w:rsid w:val="001F09A3"/>
    <w:rsid w:val="00203566"/>
    <w:rsid w:val="00213B2D"/>
    <w:rsid w:val="00215C4C"/>
    <w:rsid w:val="00221938"/>
    <w:rsid w:val="00222CD6"/>
    <w:rsid w:val="00224983"/>
    <w:rsid w:val="00226100"/>
    <w:rsid w:val="002338B4"/>
    <w:rsid w:val="0023394C"/>
    <w:rsid w:val="00241315"/>
    <w:rsid w:val="00241DE8"/>
    <w:rsid w:val="00251807"/>
    <w:rsid w:val="00255A55"/>
    <w:rsid w:val="00256ADC"/>
    <w:rsid w:val="00256D35"/>
    <w:rsid w:val="00257227"/>
    <w:rsid w:val="00265178"/>
    <w:rsid w:val="00271264"/>
    <w:rsid w:val="00272FB3"/>
    <w:rsid w:val="00276138"/>
    <w:rsid w:val="00277FDE"/>
    <w:rsid w:val="00280E7B"/>
    <w:rsid w:val="00286241"/>
    <w:rsid w:val="0028636D"/>
    <w:rsid w:val="00286A16"/>
    <w:rsid w:val="00296B33"/>
    <w:rsid w:val="002A0C11"/>
    <w:rsid w:val="002A13C4"/>
    <w:rsid w:val="002A599A"/>
    <w:rsid w:val="002B498F"/>
    <w:rsid w:val="002B67C3"/>
    <w:rsid w:val="002C78CA"/>
    <w:rsid w:val="002C7BE3"/>
    <w:rsid w:val="002D018F"/>
    <w:rsid w:val="002D5665"/>
    <w:rsid w:val="002D57B3"/>
    <w:rsid w:val="002D67C7"/>
    <w:rsid w:val="002E3764"/>
    <w:rsid w:val="002F2AB7"/>
    <w:rsid w:val="003015D1"/>
    <w:rsid w:val="003032FD"/>
    <w:rsid w:val="003129E4"/>
    <w:rsid w:val="00312EE2"/>
    <w:rsid w:val="00313022"/>
    <w:rsid w:val="00314D6D"/>
    <w:rsid w:val="0031534D"/>
    <w:rsid w:val="0031730B"/>
    <w:rsid w:val="00321E23"/>
    <w:rsid w:val="00325A87"/>
    <w:rsid w:val="00325AA1"/>
    <w:rsid w:val="003307C4"/>
    <w:rsid w:val="00333650"/>
    <w:rsid w:val="00333B60"/>
    <w:rsid w:val="00334B07"/>
    <w:rsid w:val="00335269"/>
    <w:rsid w:val="003369FE"/>
    <w:rsid w:val="00336CB9"/>
    <w:rsid w:val="003373D5"/>
    <w:rsid w:val="00337EA7"/>
    <w:rsid w:val="003435B3"/>
    <w:rsid w:val="00344484"/>
    <w:rsid w:val="003464FA"/>
    <w:rsid w:val="003476F6"/>
    <w:rsid w:val="00350E7D"/>
    <w:rsid w:val="003529B0"/>
    <w:rsid w:val="0035366F"/>
    <w:rsid w:val="003541EE"/>
    <w:rsid w:val="003573C0"/>
    <w:rsid w:val="00360832"/>
    <w:rsid w:val="00360EC9"/>
    <w:rsid w:val="00361749"/>
    <w:rsid w:val="0036203A"/>
    <w:rsid w:val="003629FC"/>
    <w:rsid w:val="00364E07"/>
    <w:rsid w:val="00364E27"/>
    <w:rsid w:val="003733A3"/>
    <w:rsid w:val="00373A5D"/>
    <w:rsid w:val="00375514"/>
    <w:rsid w:val="00377F1B"/>
    <w:rsid w:val="00380B82"/>
    <w:rsid w:val="00381928"/>
    <w:rsid w:val="00381E73"/>
    <w:rsid w:val="003843B9"/>
    <w:rsid w:val="00387ED5"/>
    <w:rsid w:val="0039168E"/>
    <w:rsid w:val="00392C23"/>
    <w:rsid w:val="00394B04"/>
    <w:rsid w:val="00395087"/>
    <w:rsid w:val="003962E6"/>
    <w:rsid w:val="00396DAE"/>
    <w:rsid w:val="003A1241"/>
    <w:rsid w:val="003A335B"/>
    <w:rsid w:val="003A51D2"/>
    <w:rsid w:val="003A6F30"/>
    <w:rsid w:val="003B0350"/>
    <w:rsid w:val="003B48CC"/>
    <w:rsid w:val="003C36D3"/>
    <w:rsid w:val="003C6FCF"/>
    <w:rsid w:val="003C7D7D"/>
    <w:rsid w:val="003D02BC"/>
    <w:rsid w:val="003D2459"/>
    <w:rsid w:val="003D25A9"/>
    <w:rsid w:val="003D639E"/>
    <w:rsid w:val="003D6B15"/>
    <w:rsid w:val="003E153B"/>
    <w:rsid w:val="003E73D2"/>
    <w:rsid w:val="003F1F36"/>
    <w:rsid w:val="00404882"/>
    <w:rsid w:val="0040580C"/>
    <w:rsid w:val="00406C94"/>
    <w:rsid w:val="00412E6B"/>
    <w:rsid w:val="00420418"/>
    <w:rsid w:val="00433428"/>
    <w:rsid w:val="00434231"/>
    <w:rsid w:val="004350AC"/>
    <w:rsid w:val="004357FD"/>
    <w:rsid w:val="004413EC"/>
    <w:rsid w:val="00442478"/>
    <w:rsid w:val="00442A0B"/>
    <w:rsid w:val="0044410C"/>
    <w:rsid w:val="0044496D"/>
    <w:rsid w:val="00445654"/>
    <w:rsid w:val="00445A61"/>
    <w:rsid w:val="00452FA8"/>
    <w:rsid w:val="00455D45"/>
    <w:rsid w:val="00456B9C"/>
    <w:rsid w:val="00457032"/>
    <w:rsid w:val="004652B9"/>
    <w:rsid w:val="00465E1D"/>
    <w:rsid w:val="00471646"/>
    <w:rsid w:val="00471E70"/>
    <w:rsid w:val="00472563"/>
    <w:rsid w:val="00476A2B"/>
    <w:rsid w:val="0048077D"/>
    <w:rsid w:val="00482F4E"/>
    <w:rsid w:val="00486C0D"/>
    <w:rsid w:val="00493709"/>
    <w:rsid w:val="004A281E"/>
    <w:rsid w:val="004A684B"/>
    <w:rsid w:val="004B2DC3"/>
    <w:rsid w:val="004B3F48"/>
    <w:rsid w:val="004B41F1"/>
    <w:rsid w:val="004B7E93"/>
    <w:rsid w:val="004C3BE6"/>
    <w:rsid w:val="004C4F03"/>
    <w:rsid w:val="004D404C"/>
    <w:rsid w:val="004D4C62"/>
    <w:rsid w:val="004D683A"/>
    <w:rsid w:val="004D6AE8"/>
    <w:rsid w:val="004D783E"/>
    <w:rsid w:val="004E0C7F"/>
    <w:rsid w:val="004E1A64"/>
    <w:rsid w:val="004E26DF"/>
    <w:rsid w:val="004F1D76"/>
    <w:rsid w:val="004F4A7F"/>
    <w:rsid w:val="004F72E2"/>
    <w:rsid w:val="0050364A"/>
    <w:rsid w:val="00504B4B"/>
    <w:rsid w:val="005073B7"/>
    <w:rsid w:val="00511EB4"/>
    <w:rsid w:val="00513629"/>
    <w:rsid w:val="0051413A"/>
    <w:rsid w:val="005146B0"/>
    <w:rsid w:val="00523E61"/>
    <w:rsid w:val="00531001"/>
    <w:rsid w:val="005320A5"/>
    <w:rsid w:val="00532CEF"/>
    <w:rsid w:val="00533ACA"/>
    <w:rsid w:val="005360C4"/>
    <w:rsid w:val="005424B4"/>
    <w:rsid w:val="0054620D"/>
    <w:rsid w:val="00546BCA"/>
    <w:rsid w:val="00550F59"/>
    <w:rsid w:val="00552B8E"/>
    <w:rsid w:val="00555017"/>
    <w:rsid w:val="00555387"/>
    <w:rsid w:val="00565B62"/>
    <w:rsid w:val="00567B42"/>
    <w:rsid w:val="00575955"/>
    <w:rsid w:val="00575E0F"/>
    <w:rsid w:val="00576713"/>
    <w:rsid w:val="005953CE"/>
    <w:rsid w:val="00596DB0"/>
    <w:rsid w:val="00597A44"/>
    <w:rsid w:val="005A30D5"/>
    <w:rsid w:val="005A59F5"/>
    <w:rsid w:val="005B1470"/>
    <w:rsid w:val="005B37C5"/>
    <w:rsid w:val="005B7921"/>
    <w:rsid w:val="005C0B54"/>
    <w:rsid w:val="005C5E6B"/>
    <w:rsid w:val="005C7429"/>
    <w:rsid w:val="005C7CC9"/>
    <w:rsid w:val="005D36F3"/>
    <w:rsid w:val="005D3A1C"/>
    <w:rsid w:val="005E34C6"/>
    <w:rsid w:val="005F2FED"/>
    <w:rsid w:val="005F3DCA"/>
    <w:rsid w:val="005F4831"/>
    <w:rsid w:val="00600542"/>
    <w:rsid w:val="0060239B"/>
    <w:rsid w:val="0060557D"/>
    <w:rsid w:val="00610294"/>
    <w:rsid w:val="00610D6D"/>
    <w:rsid w:val="00610EFD"/>
    <w:rsid w:val="00611344"/>
    <w:rsid w:val="00615A2A"/>
    <w:rsid w:val="006175F0"/>
    <w:rsid w:val="00621092"/>
    <w:rsid w:val="00626C3C"/>
    <w:rsid w:val="00631606"/>
    <w:rsid w:val="00632678"/>
    <w:rsid w:val="0064642F"/>
    <w:rsid w:val="006474F4"/>
    <w:rsid w:val="006517DF"/>
    <w:rsid w:val="00654889"/>
    <w:rsid w:val="0066185D"/>
    <w:rsid w:val="00661CBA"/>
    <w:rsid w:val="00661D14"/>
    <w:rsid w:val="00661F90"/>
    <w:rsid w:val="006727DB"/>
    <w:rsid w:val="006800AD"/>
    <w:rsid w:val="00680317"/>
    <w:rsid w:val="00683D57"/>
    <w:rsid w:val="00684EC8"/>
    <w:rsid w:val="00686035"/>
    <w:rsid w:val="00686A2D"/>
    <w:rsid w:val="00690484"/>
    <w:rsid w:val="00691A29"/>
    <w:rsid w:val="006A031B"/>
    <w:rsid w:val="006A0BED"/>
    <w:rsid w:val="006A2521"/>
    <w:rsid w:val="006A54F1"/>
    <w:rsid w:val="006B0D7E"/>
    <w:rsid w:val="006B190C"/>
    <w:rsid w:val="006B5961"/>
    <w:rsid w:val="006B7374"/>
    <w:rsid w:val="006C01E6"/>
    <w:rsid w:val="006C043D"/>
    <w:rsid w:val="006C2A31"/>
    <w:rsid w:val="006C36F4"/>
    <w:rsid w:val="006C3E16"/>
    <w:rsid w:val="006C4831"/>
    <w:rsid w:val="006E3639"/>
    <w:rsid w:val="006E4C0A"/>
    <w:rsid w:val="006E4F13"/>
    <w:rsid w:val="006E65A5"/>
    <w:rsid w:val="006E6D2A"/>
    <w:rsid w:val="006F319B"/>
    <w:rsid w:val="006F41BD"/>
    <w:rsid w:val="006F46C3"/>
    <w:rsid w:val="006F51B2"/>
    <w:rsid w:val="007048B2"/>
    <w:rsid w:val="00714938"/>
    <w:rsid w:val="00724FC8"/>
    <w:rsid w:val="00730BD5"/>
    <w:rsid w:val="007314CC"/>
    <w:rsid w:val="00731530"/>
    <w:rsid w:val="0073271B"/>
    <w:rsid w:val="00734F1E"/>
    <w:rsid w:val="007403BE"/>
    <w:rsid w:val="0074347E"/>
    <w:rsid w:val="00743DBD"/>
    <w:rsid w:val="00750E6F"/>
    <w:rsid w:val="00752A0E"/>
    <w:rsid w:val="0075302A"/>
    <w:rsid w:val="007557AC"/>
    <w:rsid w:val="00758E30"/>
    <w:rsid w:val="00761646"/>
    <w:rsid w:val="00762162"/>
    <w:rsid w:val="00765A23"/>
    <w:rsid w:val="007675DC"/>
    <w:rsid w:val="007703B4"/>
    <w:rsid w:val="00770A38"/>
    <w:rsid w:val="007855D6"/>
    <w:rsid w:val="007901AE"/>
    <w:rsid w:val="00790B3E"/>
    <w:rsid w:val="00791AC1"/>
    <w:rsid w:val="0079455B"/>
    <w:rsid w:val="00797C7D"/>
    <w:rsid w:val="007A0018"/>
    <w:rsid w:val="007A4392"/>
    <w:rsid w:val="007A4D1E"/>
    <w:rsid w:val="007A6E68"/>
    <w:rsid w:val="007B0C80"/>
    <w:rsid w:val="007B1787"/>
    <w:rsid w:val="007B6669"/>
    <w:rsid w:val="007C4F84"/>
    <w:rsid w:val="007C7466"/>
    <w:rsid w:val="007D0990"/>
    <w:rsid w:val="007D0AD0"/>
    <w:rsid w:val="007D5E04"/>
    <w:rsid w:val="007E027B"/>
    <w:rsid w:val="007E1A3A"/>
    <w:rsid w:val="007E59D1"/>
    <w:rsid w:val="007F0933"/>
    <w:rsid w:val="007F0A4B"/>
    <w:rsid w:val="007F43B2"/>
    <w:rsid w:val="00802AB1"/>
    <w:rsid w:val="00804C0E"/>
    <w:rsid w:val="008055F3"/>
    <w:rsid w:val="00811D71"/>
    <w:rsid w:val="008126E1"/>
    <w:rsid w:val="00814544"/>
    <w:rsid w:val="0081592C"/>
    <w:rsid w:val="0081595B"/>
    <w:rsid w:val="00817C3D"/>
    <w:rsid w:val="00817D02"/>
    <w:rsid w:val="00821B51"/>
    <w:rsid w:val="00821BC4"/>
    <w:rsid w:val="008269C8"/>
    <w:rsid w:val="00832CC0"/>
    <w:rsid w:val="008401B7"/>
    <w:rsid w:val="00843E2B"/>
    <w:rsid w:val="00845561"/>
    <w:rsid w:val="008470F2"/>
    <w:rsid w:val="00847B54"/>
    <w:rsid w:val="0085067B"/>
    <w:rsid w:val="0085088C"/>
    <w:rsid w:val="00853F2A"/>
    <w:rsid w:val="008543BB"/>
    <w:rsid w:val="00854498"/>
    <w:rsid w:val="00856089"/>
    <w:rsid w:val="00856B83"/>
    <w:rsid w:val="008616CB"/>
    <w:rsid w:val="00866662"/>
    <w:rsid w:val="00871AE1"/>
    <w:rsid w:val="008753BC"/>
    <w:rsid w:val="0087704B"/>
    <w:rsid w:val="00885496"/>
    <w:rsid w:val="0089092D"/>
    <w:rsid w:val="008954DE"/>
    <w:rsid w:val="008A7C41"/>
    <w:rsid w:val="008B1E86"/>
    <w:rsid w:val="008C159F"/>
    <w:rsid w:val="008C1787"/>
    <w:rsid w:val="008C4A49"/>
    <w:rsid w:val="008D7A3C"/>
    <w:rsid w:val="008E0AB0"/>
    <w:rsid w:val="008E2B70"/>
    <w:rsid w:val="008E3111"/>
    <w:rsid w:val="008E636D"/>
    <w:rsid w:val="008E7F30"/>
    <w:rsid w:val="008F0B47"/>
    <w:rsid w:val="008F63EB"/>
    <w:rsid w:val="008F666C"/>
    <w:rsid w:val="00905704"/>
    <w:rsid w:val="00905E62"/>
    <w:rsid w:val="00906920"/>
    <w:rsid w:val="009106FB"/>
    <w:rsid w:val="00915765"/>
    <w:rsid w:val="00916B16"/>
    <w:rsid w:val="0092107C"/>
    <w:rsid w:val="009300BB"/>
    <w:rsid w:val="00933A62"/>
    <w:rsid w:val="00936DC6"/>
    <w:rsid w:val="00937491"/>
    <w:rsid w:val="009424FF"/>
    <w:rsid w:val="0094292D"/>
    <w:rsid w:val="00942AF3"/>
    <w:rsid w:val="009520B7"/>
    <w:rsid w:val="00953B75"/>
    <w:rsid w:val="009541BB"/>
    <w:rsid w:val="00955B56"/>
    <w:rsid w:val="00957704"/>
    <w:rsid w:val="00960713"/>
    <w:rsid w:val="009667DF"/>
    <w:rsid w:val="0097129F"/>
    <w:rsid w:val="0097204C"/>
    <w:rsid w:val="00972423"/>
    <w:rsid w:val="00977B9F"/>
    <w:rsid w:val="00977E94"/>
    <w:rsid w:val="00984DB6"/>
    <w:rsid w:val="00987A0A"/>
    <w:rsid w:val="00993568"/>
    <w:rsid w:val="009954BD"/>
    <w:rsid w:val="00996540"/>
    <w:rsid w:val="009A1A2A"/>
    <w:rsid w:val="009B2978"/>
    <w:rsid w:val="009B2A57"/>
    <w:rsid w:val="009B3DA4"/>
    <w:rsid w:val="009B453A"/>
    <w:rsid w:val="009B6508"/>
    <w:rsid w:val="009C41ED"/>
    <w:rsid w:val="009C44C9"/>
    <w:rsid w:val="009C54D8"/>
    <w:rsid w:val="009C7BB1"/>
    <w:rsid w:val="009C7E28"/>
    <w:rsid w:val="009D0B8F"/>
    <w:rsid w:val="009D48C3"/>
    <w:rsid w:val="009D7010"/>
    <w:rsid w:val="009E3E50"/>
    <w:rsid w:val="009E43EE"/>
    <w:rsid w:val="009E4855"/>
    <w:rsid w:val="009E66F0"/>
    <w:rsid w:val="009F3258"/>
    <w:rsid w:val="009F6E7A"/>
    <w:rsid w:val="009F778B"/>
    <w:rsid w:val="00A06BB9"/>
    <w:rsid w:val="00A0792D"/>
    <w:rsid w:val="00A11415"/>
    <w:rsid w:val="00A15327"/>
    <w:rsid w:val="00A15CC4"/>
    <w:rsid w:val="00A21375"/>
    <w:rsid w:val="00A249F4"/>
    <w:rsid w:val="00A2668E"/>
    <w:rsid w:val="00A27614"/>
    <w:rsid w:val="00A316DF"/>
    <w:rsid w:val="00A326F1"/>
    <w:rsid w:val="00A33703"/>
    <w:rsid w:val="00A3536C"/>
    <w:rsid w:val="00A403D8"/>
    <w:rsid w:val="00A406A0"/>
    <w:rsid w:val="00A42E3C"/>
    <w:rsid w:val="00A45B34"/>
    <w:rsid w:val="00A5156E"/>
    <w:rsid w:val="00A6185A"/>
    <w:rsid w:val="00A630E6"/>
    <w:rsid w:val="00A668DB"/>
    <w:rsid w:val="00A67470"/>
    <w:rsid w:val="00A703ED"/>
    <w:rsid w:val="00A70746"/>
    <w:rsid w:val="00A7116E"/>
    <w:rsid w:val="00A7182C"/>
    <w:rsid w:val="00A73383"/>
    <w:rsid w:val="00A75D96"/>
    <w:rsid w:val="00A764A9"/>
    <w:rsid w:val="00A80DD0"/>
    <w:rsid w:val="00A844CF"/>
    <w:rsid w:val="00A857B8"/>
    <w:rsid w:val="00A86B42"/>
    <w:rsid w:val="00A87FB5"/>
    <w:rsid w:val="00A958EA"/>
    <w:rsid w:val="00A96DDA"/>
    <w:rsid w:val="00A971CF"/>
    <w:rsid w:val="00AA04B8"/>
    <w:rsid w:val="00AA3CAE"/>
    <w:rsid w:val="00AA4456"/>
    <w:rsid w:val="00AA5DDE"/>
    <w:rsid w:val="00AB1F0E"/>
    <w:rsid w:val="00AB29FF"/>
    <w:rsid w:val="00AB666D"/>
    <w:rsid w:val="00AC2696"/>
    <w:rsid w:val="00AC39FF"/>
    <w:rsid w:val="00AC55BC"/>
    <w:rsid w:val="00AC5A40"/>
    <w:rsid w:val="00AC5FF9"/>
    <w:rsid w:val="00AC7A34"/>
    <w:rsid w:val="00AC7C2B"/>
    <w:rsid w:val="00AD1DFE"/>
    <w:rsid w:val="00AD495D"/>
    <w:rsid w:val="00AD574F"/>
    <w:rsid w:val="00AD6328"/>
    <w:rsid w:val="00AD75AC"/>
    <w:rsid w:val="00AE03F3"/>
    <w:rsid w:val="00AE2570"/>
    <w:rsid w:val="00AE5F9B"/>
    <w:rsid w:val="00AE65FB"/>
    <w:rsid w:val="00AE6CB1"/>
    <w:rsid w:val="00AF101D"/>
    <w:rsid w:val="00AF1E9D"/>
    <w:rsid w:val="00AF2DCD"/>
    <w:rsid w:val="00AF33F4"/>
    <w:rsid w:val="00AF3605"/>
    <w:rsid w:val="00AF3DE2"/>
    <w:rsid w:val="00B035BE"/>
    <w:rsid w:val="00B1058C"/>
    <w:rsid w:val="00B110D8"/>
    <w:rsid w:val="00B13480"/>
    <w:rsid w:val="00B20DEE"/>
    <w:rsid w:val="00B27F63"/>
    <w:rsid w:val="00B30F02"/>
    <w:rsid w:val="00B32508"/>
    <w:rsid w:val="00B341D4"/>
    <w:rsid w:val="00B3468B"/>
    <w:rsid w:val="00B361B7"/>
    <w:rsid w:val="00B41CA4"/>
    <w:rsid w:val="00B43A35"/>
    <w:rsid w:val="00B475F3"/>
    <w:rsid w:val="00B51778"/>
    <w:rsid w:val="00B53E69"/>
    <w:rsid w:val="00B54497"/>
    <w:rsid w:val="00B549D8"/>
    <w:rsid w:val="00B575F6"/>
    <w:rsid w:val="00B6205E"/>
    <w:rsid w:val="00B72D6D"/>
    <w:rsid w:val="00B72EC6"/>
    <w:rsid w:val="00B742D6"/>
    <w:rsid w:val="00B80278"/>
    <w:rsid w:val="00B8062B"/>
    <w:rsid w:val="00B832F8"/>
    <w:rsid w:val="00B850D6"/>
    <w:rsid w:val="00B860AE"/>
    <w:rsid w:val="00B91321"/>
    <w:rsid w:val="00B9325A"/>
    <w:rsid w:val="00B9567F"/>
    <w:rsid w:val="00BA635D"/>
    <w:rsid w:val="00BA68CF"/>
    <w:rsid w:val="00BA69E5"/>
    <w:rsid w:val="00BA7B68"/>
    <w:rsid w:val="00BB1DB3"/>
    <w:rsid w:val="00BB32A2"/>
    <w:rsid w:val="00BB41B7"/>
    <w:rsid w:val="00BC0701"/>
    <w:rsid w:val="00BC175E"/>
    <w:rsid w:val="00BC2C7B"/>
    <w:rsid w:val="00BD0C32"/>
    <w:rsid w:val="00BD27AE"/>
    <w:rsid w:val="00BD2881"/>
    <w:rsid w:val="00BD2C4D"/>
    <w:rsid w:val="00BD2C7F"/>
    <w:rsid w:val="00BD5227"/>
    <w:rsid w:val="00BD7005"/>
    <w:rsid w:val="00BE08BD"/>
    <w:rsid w:val="00BE0BDD"/>
    <w:rsid w:val="00BE4187"/>
    <w:rsid w:val="00BE4399"/>
    <w:rsid w:val="00BE5AAF"/>
    <w:rsid w:val="00BF23B9"/>
    <w:rsid w:val="00BF2BF3"/>
    <w:rsid w:val="00BF4269"/>
    <w:rsid w:val="00BF44F3"/>
    <w:rsid w:val="00BF7B02"/>
    <w:rsid w:val="00C008D9"/>
    <w:rsid w:val="00C041C6"/>
    <w:rsid w:val="00C137C5"/>
    <w:rsid w:val="00C25D2C"/>
    <w:rsid w:val="00C27001"/>
    <w:rsid w:val="00C30577"/>
    <w:rsid w:val="00C33E9D"/>
    <w:rsid w:val="00C407C7"/>
    <w:rsid w:val="00C42E4A"/>
    <w:rsid w:val="00C45D41"/>
    <w:rsid w:val="00C46574"/>
    <w:rsid w:val="00C50558"/>
    <w:rsid w:val="00C552DF"/>
    <w:rsid w:val="00C5645B"/>
    <w:rsid w:val="00C62022"/>
    <w:rsid w:val="00C650ED"/>
    <w:rsid w:val="00C66B7B"/>
    <w:rsid w:val="00C710CF"/>
    <w:rsid w:val="00C71B98"/>
    <w:rsid w:val="00C76052"/>
    <w:rsid w:val="00C7692C"/>
    <w:rsid w:val="00C83659"/>
    <w:rsid w:val="00C9223A"/>
    <w:rsid w:val="00C923BB"/>
    <w:rsid w:val="00C958B9"/>
    <w:rsid w:val="00C95AD8"/>
    <w:rsid w:val="00C95EBC"/>
    <w:rsid w:val="00CA0B82"/>
    <w:rsid w:val="00CA6D11"/>
    <w:rsid w:val="00CB31DC"/>
    <w:rsid w:val="00CB3C6A"/>
    <w:rsid w:val="00CB4E0D"/>
    <w:rsid w:val="00CB5613"/>
    <w:rsid w:val="00CB6E2F"/>
    <w:rsid w:val="00CB71DF"/>
    <w:rsid w:val="00CC465E"/>
    <w:rsid w:val="00CC4785"/>
    <w:rsid w:val="00CC6970"/>
    <w:rsid w:val="00CC7145"/>
    <w:rsid w:val="00CC792F"/>
    <w:rsid w:val="00CD30C7"/>
    <w:rsid w:val="00CD4DBD"/>
    <w:rsid w:val="00CD5FD0"/>
    <w:rsid w:val="00CE54FB"/>
    <w:rsid w:val="00CE7316"/>
    <w:rsid w:val="00CE734B"/>
    <w:rsid w:val="00CF0A3C"/>
    <w:rsid w:val="00CF171E"/>
    <w:rsid w:val="00CF3084"/>
    <w:rsid w:val="00CF4C33"/>
    <w:rsid w:val="00CF657F"/>
    <w:rsid w:val="00CF699F"/>
    <w:rsid w:val="00D02FC0"/>
    <w:rsid w:val="00D04022"/>
    <w:rsid w:val="00D04E00"/>
    <w:rsid w:val="00D15AAE"/>
    <w:rsid w:val="00D20E23"/>
    <w:rsid w:val="00D214D3"/>
    <w:rsid w:val="00D22C92"/>
    <w:rsid w:val="00D25555"/>
    <w:rsid w:val="00D30971"/>
    <w:rsid w:val="00D312C7"/>
    <w:rsid w:val="00D31B87"/>
    <w:rsid w:val="00D32E38"/>
    <w:rsid w:val="00D37B8A"/>
    <w:rsid w:val="00D415A2"/>
    <w:rsid w:val="00D47E4A"/>
    <w:rsid w:val="00D5130E"/>
    <w:rsid w:val="00D52FB8"/>
    <w:rsid w:val="00D5627E"/>
    <w:rsid w:val="00D57D4E"/>
    <w:rsid w:val="00D67689"/>
    <w:rsid w:val="00D678C0"/>
    <w:rsid w:val="00D721A5"/>
    <w:rsid w:val="00D73C6F"/>
    <w:rsid w:val="00D755E4"/>
    <w:rsid w:val="00D90304"/>
    <w:rsid w:val="00D91596"/>
    <w:rsid w:val="00D9186B"/>
    <w:rsid w:val="00D95185"/>
    <w:rsid w:val="00DA177B"/>
    <w:rsid w:val="00DA542F"/>
    <w:rsid w:val="00DA5537"/>
    <w:rsid w:val="00DA7AD2"/>
    <w:rsid w:val="00DB0550"/>
    <w:rsid w:val="00DB1335"/>
    <w:rsid w:val="00DB53DD"/>
    <w:rsid w:val="00DB56D2"/>
    <w:rsid w:val="00DC1762"/>
    <w:rsid w:val="00DC3ADC"/>
    <w:rsid w:val="00DC4069"/>
    <w:rsid w:val="00DC63CE"/>
    <w:rsid w:val="00DC64E7"/>
    <w:rsid w:val="00DC6632"/>
    <w:rsid w:val="00DC6AF4"/>
    <w:rsid w:val="00DC7FA1"/>
    <w:rsid w:val="00DD1C9D"/>
    <w:rsid w:val="00DD6C6B"/>
    <w:rsid w:val="00DE033B"/>
    <w:rsid w:val="00DE0DFC"/>
    <w:rsid w:val="00DE584C"/>
    <w:rsid w:val="00DE7435"/>
    <w:rsid w:val="00DF30E9"/>
    <w:rsid w:val="00DF5881"/>
    <w:rsid w:val="00DF7E09"/>
    <w:rsid w:val="00E005C4"/>
    <w:rsid w:val="00E051D8"/>
    <w:rsid w:val="00E10D0B"/>
    <w:rsid w:val="00E12AD7"/>
    <w:rsid w:val="00E142E9"/>
    <w:rsid w:val="00E152DD"/>
    <w:rsid w:val="00E2081D"/>
    <w:rsid w:val="00E24E2E"/>
    <w:rsid w:val="00E2675C"/>
    <w:rsid w:val="00E31A11"/>
    <w:rsid w:val="00E3605E"/>
    <w:rsid w:val="00E433FE"/>
    <w:rsid w:val="00E50602"/>
    <w:rsid w:val="00E54DF6"/>
    <w:rsid w:val="00E562D3"/>
    <w:rsid w:val="00E60388"/>
    <w:rsid w:val="00E6095F"/>
    <w:rsid w:val="00E6670D"/>
    <w:rsid w:val="00E71607"/>
    <w:rsid w:val="00E725DA"/>
    <w:rsid w:val="00E769C0"/>
    <w:rsid w:val="00E819AA"/>
    <w:rsid w:val="00E8286F"/>
    <w:rsid w:val="00E84860"/>
    <w:rsid w:val="00E90264"/>
    <w:rsid w:val="00E919FC"/>
    <w:rsid w:val="00EA02DF"/>
    <w:rsid w:val="00EA29C5"/>
    <w:rsid w:val="00EB4CFF"/>
    <w:rsid w:val="00EB6F0E"/>
    <w:rsid w:val="00EC7EB0"/>
    <w:rsid w:val="00ED4021"/>
    <w:rsid w:val="00ED5ED4"/>
    <w:rsid w:val="00EE4912"/>
    <w:rsid w:val="00EF00F7"/>
    <w:rsid w:val="00EF38D8"/>
    <w:rsid w:val="00F003D8"/>
    <w:rsid w:val="00F008E8"/>
    <w:rsid w:val="00F015C7"/>
    <w:rsid w:val="00F01872"/>
    <w:rsid w:val="00F01D3D"/>
    <w:rsid w:val="00F05E03"/>
    <w:rsid w:val="00F06744"/>
    <w:rsid w:val="00F073EA"/>
    <w:rsid w:val="00F10581"/>
    <w:rsid w:val="00F151D1"/>
    <w:rsid w:val="00F20D67"/>
    <w:rsid w:val="00F270AA"/>
    <w:rsid w:val="00F30B38"/>
    <w:rsid w:val="00F32281"/>
    <w:rsid w:val="00F32F50"/>
    <w:rsid w:val="00F4563C"/>
    <w:rsid w:val="00F4679A"/>
    <w:rsid w:val="00F47D0E"/>
    <w:rsid w:val="00F57545"/>
    <w:rsid w:val="00F57585"/>
    <w:rsid w:val="00F5769E"/>
    <w:rsid w:val="00F61B83"/>
    <w:rsid w:val="00F62D30"/>
    <w:rsid w:val="00F745FA"/>
    <w:rsid w:val="00F76F1A"/>
    <w:rsid w:val="00F807D5"/>
    <w:rsid w:val="00F82E5C"/>
    <w:rsid w:val="00F85C5E"/>
    <w:rsid w:val="00F94196"/>
    <w:rsid w:val="00F94932"/>
    <w:rsid w:val="00F94C7F"/>
    <w:rsid w:val="00F96AD9"/>
    <w:rsid w:val="00F96D7C"/>
    <w:rsid w:val="00F96E72"/>
    <w:rsid w:val="00FA0D12"/>
    <w:rsid w:val="00FA5734"/>
    <w:rsid w:val="00FA633A"/>
    <w:rsid w:val="00FA6D4A"/>
    <w:rsid w:val="00FA7CEC"/>
    <w:rsid w:val="00FA7FA3"/>
    <w:rsid w:val="00FB17D1"/>
    <w:rsid w:val="00FB323B"/>
    <w:rsid w:val="00FB671B"/>
    <w:rsid w:val="00FB7EB5"/>
    <w:rsid w:val="00FC253E"/>
    <w:rsid w:val="00FC3478"/>
    <w:rsid w:val="00FC3F9D"/>
    <w:rsid w:val="00FC4D7A"/>
    <w:rsid w:val="00FC5927"/>
    <w:rsid w:val="00FD5E8D"/>
    <w:rsid w:val="00FE1F97"/>
    <w:rsid w:val="00FE2C05"/>
    <w:rsid w:val="00FF20B2"/>
    <w:rsid w:val="7F9D056C"/>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3" w:unhideWhenUsed="1"/>
    <w:lsdException w:name="Block Text" w:unhideWhenUsed="1"/>
    <w:lsdException w:name="Strong" w:semiHidden="0" w:qFormat="1"/>
    <w:lsdException w:name="Emphasis" w:semiHidden="0" w:qFormat="1"/>
    <w:lsdException w:name="Document Map"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6B7374"/>
    <w:rPr>
      <w:rFonts w:ascii="Abadi" w:hAnsi="Abadi" w:cs="Abadi"/>
      <w:sz w:val="18"/>
      <w:szCs w:val="18"/>
    </w:rPr>
  </w:style>
  <w:style w:type="paragraph" w:styleId="Heading1">
    <w:name w:val="heading 1"/>
    <w:basedOn w:val="Normal"/>
    <w:next w:val="Normal"/>
    <w:link w:val="Heading1Char"/>
    <w:uiPriority w:val="99"/>
    <w:qFormat/>
    <w:rsid w:val="006B0D7E"/>
    <w:pPr>
      <w:keepNext/>
      <w:shd w:val="solid" w:color="FFFFFF" w:fill="FFFFFF"/>
      <w:spacing w:before="240" w:after="60"/>
      <w:outlineLvl w:val="0"/>
    </w:pPr>
    <w:rPr>
      <w:b/>
      <w:bCs/>
      <w:color w:val="002060"/>
      <w:kern w:val="32"/>
      <w:sz w:val="36"/>
      <w:szCs w:val="36"/>
    </w:rPr>
  </w:style>
  <w:style w:type="paragraph" w:styleId="Heading2">
    <w:name w:val="heading 2"/>
    <w:basedOn w:val="Normal"/>
    <w:next w:val="Normal"/>
    <w:link w:val="Heading2Char"/>
    <w:uiPriority w:val="99"/>
    <w:qFormat/>
    <w:rsid w:val="00661CBA"/>
    <w:pPr>
      <w:keepNext/>
      <w:spacing w:before="240" w:after="60"/>
      <w:outlineLvl w:val="1"/>
    </w:pPr>
    <w:rPr>
      <w:b/>
      <w:bCs/>
      <w:i/>
      <w:iCs/>
      <w:color w:val="002060"/>
      <w:sz w:val="28"/>
      <w:szCs w:val="28"/>
    </w:rPr>
  </w:style>
  <w:style w:type="paragraph" w:styleId="Heading3">
    <w:name w:val="heading 3"/>
    <w:basedOn w:val="Normal"/>
    <w:next w:val="Normal"/>
    <w:link w:val="Heading3Char"/>
    <w:autoRedefine/>
    <w:uiPriority w:val="99"/>
    <w:qFormat/>
    <w:rsid w:val="00DD1C9D"/>
    <w:pPr>
      <w:keepNext/>
      <w:spacing w:before="240" w:after="60"/>
      <w:ind w:left="113"/>
      <w:outlineLvl w:val="2"/>
    </w:pPr>
    <w:rPr>
      <w:b/>
      <w:bCs/>
      <w:i/>
      <w:iCs/>
      <w:color w:val="002060"/>
      <w:sz w:val="24"/>
      <w:szCs w:val="24"/>
    </w:rPr>
  </w:style>
  <w:style w:type="paragraph" w:styleId="Heading4">
    <w:name w:val="heading 4"/>
    <w:basedOn w:val="Normal"/>
    <w:next w:val="Normal"/>
    <w:link w:val="Heading4Char"/>
    <w:autoRedefine/>
    <w:uiPriority w:val="99"/>
    <w:qFormat/>
    <w:rsid w:val="007A4392"/>
    <w:pPr>
      <w:keepNext/>
      <w:spacing w:before="240" w:after="60"/>
      <w:jc w:val="both"/>
      <w:outlineLvl w:val="3"/>
    </w:pPr>
    <w:rPr>
      <w:b/>
      <w:bCs/>
      <w:i/>
      <w:iCs/>
      <w:color w:val="ED7D31"/>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B0D7E"/>
    <w:rPr>
      <w:rFonts w:ascii="Abadi" w:hAnsi="Abadi" w:cs="Abadi"/>
      <w:b/>
      <w:bCs/>
      <w:color w:val="002060"/>
      <w:kern w:val="32"/>
      <w:sz w:val="32"/>
      <w:szCs w:val="32"/>
      <w:shd w:val="solid" w:color="FFFFFF" w:fill="FFFFFF"/>
      <w:lang w:eastAsia="it-IT"/>
    </w:rPr>
  </w:style>
  <w:style w:type="character" w:customStyle="1" w:styleId="Heading2Char">
    <w:name w:val="Heading 2 Char"/>
    <w:basedOn w:val="DefaultParagraphFont"/>
    <w:link w:val="Heading2"/>
    <w:uiPriority w:val="99"/>
    <w:rsid w:val="00661CBA"/>
    <w:rPr>
      <w:rFonts w:ascii="Abadi" w:hAnsi="Abadi" w:cs="Abadi"/>
      <w:b/>
      <w:bCs/>
      <w:i/>
      <w:iCs/>
      <w:color w:val="002060"/>
      <w:sz w:val="28"/>
      <w:szCs w:val="28"/>
      <w:lang w:eastAsia="it-IT"/>
    </w:rPr>
  </w:style>
  <w:style w:type="character" w:customStyle="1" w:styleId="Heading3Char">
    <w:name w:val="Heading 3 Char"/>
    <w:basedOn w:val="DefaultParagraphFont"/>
    <w:link w:val="Heading3"/>
    <w:uiPriority w:val="99"/>
    <w:rsid w:val="00DD1C9D"/>
    <w:rPr>
      <w:rFonts w:ascii="Abadi" w:hAnsi="Abadi" w:cs="Abadi"/>
      <w:b/>
      <w:bCs/>
      <w:i/>
      <w:iCs/>
      <w:color w:val="002060"/>
      <w:sz w:val="26"/>
      <w:szCs w:val="26"/>
      <w:lang w:eastAsia="it-IT"/>
    </w:rPr>
  </w:style>
  <w:style w:type="character" w:customStyle="1" w:styleId="Heading4Char">
    <w:name w:val="Heading 4 Char"/>
    <w:basedOn w:val="DefaultParagraphFont"/>
    <w:link w:val="Heading4"/>
    <w:uiPriority w:val="99"/>
    <w:rsid w:val="007A4392"/>
    <w:rPr>
      <w:rFonts w:ascii="Abadi" w:hAnsi="Abadi" w:cs="Abadi"/>
      <w:b/>
      <w:bCs/>
      <w:i/>
      <w:iCs/>
      <w:color w:val="ED7D31"/>
      <w:sz w:val="22"/>
      <w:szCs w:val="22"/>
      <w:lang w:eastAsia="it-IT"/>
    </w:rPr>
  </w:style>
  <w:style w:type="paragraph" w:styleId="Header">
    <w:name w:val="header"/>
    <w:basedOn w:val="Normal"/>
    <w:link w:val="HeaderChar"/>
    <w:uiPriority w:val="99"/>
    <w:rsid w:val="00AB29FF"/>
    <w:pPr>
      <w:tabs>
        <w:tab w:val="center" w:pos="4819"/>
        <w:tab w:val="right" w:pos="9638"/>
      </w:tabs>
    </w:pPr>
  </w:style>
  <w:style w:type="character" w:customStyle="1" w:styleId="HeaderChar">
    <w:name w:val="Header Char"/>
    <w:basedOn w:val="DefaultParagraphFont"/>
    <w:link w:val="Header"/>
    <w:uiPriority w:val="99"/>
    <w:rsid w:val="009C44C9"/>
  </w:style>
  <w:style w:type="paragraph" w:styleId="Footer">
    <w:name w:val="footer"/>
    <w:basedOn w:val="Normal"/>
    <w:link w:val="FooterChar"/>
    <w:uiPriority w:val="99"/>
    <w:rsid w:val="00AB29FF"/>
    <w:pPr>
      <w:tabs>
        <w:tab w:val="center" w:pos="4819"/>
        <w:tab w:val="right" w:pos="9638"/>
      </w:tabs>
    </w:pPr>
  </w:style>
  <w:style w:type="character" w:customStyle="1" w:styleId="FooterChar">
    <w:name w:val="Footer Char"/>
    <w:basedOn w:val="DefaultParagraphFont"/>
    <w:link w:val="Footer"/>
    <w:uiPriority w:val="99"/>
    <w:rsid w:val="0051413A"/>
  </w:style>
  <w:style w:type="paragraph" w:customStyle="1" w:styleId="Sottoarticolo">
    <w:name w:val="Sottoarticolo"/>
    <w:basedOn w:val="Normal"/>
    <w:uiPriority w:val="99"/>
    <w:rsid w:val="00AB29FF"/>
    <w:pPr>
      <w:spacing w:line="18" w:lineRule="atLeast"/>
      <w:jc w:val="center"/>
    </w:pPr>
    <w:rPr>
      <w:i/>
      <w:iCs/>
      <w:spacing w:val="-2"/>
      <w:sz w:val="24"/>
      <w:szCs w:val="24"/>
    </w:rPr>
  </w:style>
  <w:style w:type="paragraph" w:styleId="BodyText">
    <w:name w:val="Body Text"/>
    <w:basedOn w:val="Normal"/>
    <w:link w:val="BodyTextChar"/>
    <w:uiPriority w:val="99"/>
    <w:semiHidden/>
    <w:rsid w:val="00AB29FF"/>
    <w:pPr>
      <w:spacing w:before="240"/>
    </w:pPr>
    <w:rPr>
      <w:rFonts w:ascii="Arial" w:hAnsi="Arial" w:cs="Arial"/>
      <w:b/>
      <w:bCs/>
      <w:sz w:val="24"/>
      <w:szCs w:val="24"/>
    </w:rPr>
  </w:style>
  <w:style w:type="character" w:customStyle="1" w:styleId="BodyTextChar">
    <w:name w:val="Body Text Char"/>
    <w:basedOn w:val="DefaultParagraphFont"/>
    <w:link w:val="BodyText"/>
    <w:uiPriority w:val="99"/>
    <w:semiHidden/>
    <w:rsid w:val="00221938"/>
    <w:rPr>
      <w:rFonts w:ascii="Abadi" w:hAnsi="Abadi" w:cs="Abadi"/>
      <w:sz w:val="18"/>
      <w:szCs w:val="18"/>
    </w:rPr>
  </w:style>
  <w:style w:type="paragraph" w:styleId="BodyTextIndent2">
    <w:name w:val="Body Text Indent 2"/>
    <w:basedOn w:val="Normal"/>
    <w:link w:val="BodyTextIndent2Char"/>
    <w:uiPriority w:val="99"/>
    <w:semiHidden/>
    <w:rsid w:val="00AB29FF"/>
    <w:pPr>
      <w:spacing w:after="120"/>
      <w:ind w:firstLine="425"/>
      <w:jc w:val="both"/>
    </w:pPr>
    <w:rPr>
      <w:rFonts w:ascii="Tahoma" w:hAnsi="Tahoma" w:cs="Tahoma"/>
      <w:sz w:val="22"/>
      <w:szCs w:val="22"/>
    </w:rPr>
  </w:style>
  <w:style w:type="character" w:customStyle="1" w:styleId="BodyTextIndent2Char">
    <w:name w:val="Body Text Indent 2 Char"/>
    <w:basedOn w:val="DefaultParagraphFont"/>
    <w:link w:val="BodyTextIndent2"/>
    <w:uiPriority w:val="99"/>
    <w:semiHidden/>
    <w:rsid w:val="00221938"/>
    <w:rPr>
      <w:rFonts w:ascii="Abadi" w:hAnsi="Abadi" w:cs="Abadi"/>
      <w:sz w:val="18"/>
      <w:szCs w:val="18"/>
    </w:rPr>
  </w:style>
  <w:style w:type="paragraph" w:styleId="BalloonText">
    <w:name w:val="Balloon Text"/>
    <w:basedOn w:val="Normal"/>
    <w:link w:val="BalloonTextChar"/>
    <w:uiPriority w:val="99"/>
    <w:semiHidden/>
    <w:rsid w:val="00CF3084"/>
    <w:rPr>
      <w:rFonts w:ascii="Tahoma" w:hAnsi="Tahoma" w:cs="Tahoma"/>
      <w:sz w:val="16"/>
      <w:szCs w:val="16"/>
    </w:rPr>
  </w:style>
  <w:style w:type="character" w:customStyle="1" w:styleId="BalloonTextChar">
    <w:name w:val="Balloon Text Char"/>
    <w:basedOn w:val="DefaultParagraphFont"/>
    <w:link w:val="BalloonText"/>
    <w:uiPriority w:val="99"/>
    <w:semiHidden/>
    <w:rsid w:val="00CF3084"/>
    <w:rPr>
      <w:rFonts w:ascii="Tahoma" w:hAnsi="Tahoma" w:cs="Tahoma"/>
      <w:sz w:val="16"/>
      <w:szCs w:val="16"/>
    </w:rPr>
  </w:style>
  <w:style w:type="paragraph" w:styleId="PlainText">
    <w:name w:val="Plain Text"/>
    <w:basedOn w:val="Normal"/>
    <w:link w:val="PlainTextChar"/>
    <w:uiPriority w:val="99"/>
    <w:rsid w:val="00632678"/>
    <w:rPr>
      <w:rFonts w:ascii="Courier New" w:hAnsi="Courier New" w:cs="Courier New"/>
      <w:sz w:val="20"/>
      <w:szCs w:val="20"/>
    </w:rPr>
  </w:style>
  <w:style w:type="character" w:customStyle="1" w:styleId="PlainTextChar">
    <w:name w:val="Plain Text Char"/>
    <w:basedOn w:val="DefaultParagraphFont"/>
    <w:link w:val="PlainText"/>
    <w:uiPriority w:val="99"/>
    <w:rsid w:val="00632678"/>
    <w:rPr>
      <w:rFonts w:ascii="Courier New" w:hAnsi="Courier New" w:cs="Courier New"/>
    </w:rPr>
  </w:style>
  <w:style w:type="character" w:styleId="Strong">
    <w:name w:val="Strong"/>
    <w:basedOn w:val="DefaultParagraphFont"/>
    <w:uiPriority w:val="99"/>
    <w:qFormat/>
    <w:rsid w:val="005F3DCA"/>
    <w:rPr>
      <w:b/>
      <w:bCs/>
    </w:rPr>
  </w:style>
  <w:style w:type="character" w:styleId="Hyperlink">
    <w:name w:val="Hyperlink"/>
    <w:basedOn w:val="DefaultParagraphFont"/>
    <w:uiPriority w:val="99"/>
    <w:rsid w:val="005F3DCA"/>
    <w:rPr>
      <w:color w:val="0000FF"/>
      <w:u w:val="single"/>
    </w:rPr>
  </w:style>
  <w:style w:type="character" w:styleId="FollowedHyperlink">
    <w:name w:val="FollowedHyperlink"/>
    <w:basedOn w:val="DefaultParagraphFont"/>
    <w:uiPriority w:val="99"/>
    <w:semiHidden/>
    <w:rsid w:val="005F3DCA"/>
    <w:rPr>
      <w:color w:val="800080"/>
      <w:u w:val="single"/>
    </w:rPr>
  </w:style>
  <w:style w:type="table" w:styleId="TableGrid">
    <w:name w:val="Table Grid"/>
    <w:basedOn w:val="TableNormal"/>
    <w:uiPriority w:val="99"/>
    <w:rsid w:val="00977B9F"/>
    <w:rPr>
      <w:rFonts w:ascii="Abadi" w:hAnsi="Abadi" w:cs="Aba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semiHidden/>
    <w:rsid w:val="00A80DD0"/>
    <w:pPr>
      <w:spacing w:after="120"/>
      <w:ind w:left="283"/>
    </w:pPr>
  </w:style>
  <w:style w:type="character" w:customStyle="1" w:styleId="BodyTextIndentChar">
    <w:name w:val="Body Text Indent Char"/>
    <w:basedOn w:val="DefaultParagraphFont"/>
    <w:link w:val="BodyTextIndent"/>
    <w:uiPriority w:val="99"/>
    <w:semiHidden/>
    <w:rsid w:val="00A80DD0"/>
  </w:style>
  <w:style w:type="character" w:styleId="Emphasis">
    <w:name w:val="Emphasis"/>
    <w:basedOn w:val="DefaultParagraphFont"/>
    <w:uiPriority w:val="99"/>
    <w:qFormat/>
    <w:rsid w:val="00A80DD0"/>
    <w:rPr>
      <w:i/>
      <w:iCs/>
    </w:rPr>
  </w:style>
  <w:style w:type="paragraph" w:styleId="ListParagraph">
    <w:name w:val="List Paragraph"/>
    <w:basedOn w:val="Normal"/>
    <w:uiPriority w:val="99"/>
    <w:qFormat/>
    <w:rsid w:val="000B6B11"/>
    <w:pPr>
      <w:ind w:left="720"/>
    </w:pPr>
    <w:rPr>
      <w:sz w:val="24"/>
      <w:szCs w:val="24"/>
    </w:rPr>
  </w:style>
  <w:style w:type="paragraph" w:styleId="NoSpacing">
    <w:name w:val="No Spacing"/>
    <w:uiPriority w:val="99"/>
    <w:qFormat/>
    <w:rsid w:val="00B850D6"/>
    <w:rPr>
      <w:rFonts w:ascii="Calibri" w:hAnsi="Calibri" w:cs="Calibri"/>
      <w:lang w:eastAsia="en-US"/>
    </w:rPr>
  </w:style>
  <w:style w:type="character" w:styleId="CommentReference">
    <w:name w:val="annotation reference"/>
    <w:basedOn w:val="DefaultParagraphFont"/>
    <w:uiPriority w:val="99"/>
    <w:semiHidden/>
    <w:rsid w:val="00F4679A"/>
    <w:rPr>
      <w:sz w:val="16"/>
      <w:szCs w:val="16"/>
    </w:rPr>
  </w:style>
  <w:style w:type="paragraph" w:styleId="CommentText">
    <w:name w:val="annotation text"/>
    <w:basedOn w:val="Normal"/>
    <w:link w:val="CommentTextChar"/>
    <w:uiPriority w:val="99"/>
    <w:semiHidden/>
    <w:rsid w:val="00F4679A"/>
  </w:style>
  <w:style w:type="character" w:customStyle="1" w:styleId="CommentTextChar">
    <w:name w:val="Comment Text Char"/>
    <w:basedOn w:val="DefaultParagraphFont"/>
    <w:link w:val="CommentText"/>
    <w:uiPriority w:val="99"/>
    <w:rsid w:val="00F4679A"/>
  </w:style>
  <w:style w:type="paragraph" w:styleId="CommentSubject">
    <w:name w:val="annotation subject"/>
    <w:basedOn w:val="CommentText"/>
    <w:next w:val="CommentText"/>
    <w:link w:val="CommentSubjectChar"/>
    <w:uiPriority w:val="99"/>
    <w:semiHidden/>
    <w:rsid w:val="00F4679A"/>
    <w:rPr>
      <w:b/>
      <w:bCs/>
      <w:sz w:val="20"/>
      <w:szCs w:val="20"/>
    </w:rPr>
  </w:style>
  <w:style w:type="character" w:customStyle="1" w:styleId="CommentSubjectChar">
    <w:name w:val="Comment Subject Char"/>
    <w:basedOn w:val="CommentTextChar"/>
    <w:link w:val="CommentSubject"/>
    <w:uiPriority w:val="99"/>
    <w:semiHidden/>
    <w:rsid w:val="00F4679A"/>
    <w:rPr>
      <w:b/>
      <w:bCs/>
    </w:rPr>
  </w:style>
  <w:style w:type="paragraph" w:styleId="NormalWeb">
    <w:name w:val="Normal (Web)"/>
    <w:basedOn w:val="Normal"/>
    <w:uiPriority w:val="99"/>
    <w:semiHidden/>
    <w:rsid w:val="00D91596"/>
    <w:pPr>
      <w:spacing w:before="100" w:beforeAutospacing="1" w:after="100" w:afterAutospacing="1"/>
    </w:pPr>
    <w:rPr>
      <w:sz w:val="24"/>
      <w:szCs w:val="24"/>
    </w:rPr>
  </w:style>
  <w:style w:type="paragraph" w:styleId="Caption">
    <w:name w:val="caption"/>
    <w:basedOn w:val="Normal"/>
    <w:next w:val="Normal"/>
    <w:uiPriority w:val="99"/>
    <w:qFormat/>
    <w:rsid w:val="002D5665"/>
    <w:rPr>
      <w:b/>
      <w:bCs/>
    </w:rPr>
  </w:style>
  <w:style w:type="character" w:customStyle="1" w:styleId="Carattere6">
    <w:name w:val="Carattere6"/>
    <w:basedOn w:val="DefaultParagraphFont"/>
    <w:uiPriority w:val="99"/>
    <w:rsid w:val="00E6095F"/>
  </w:style>
  <w:style w:type="character" w:customStyle="1" w:styleId="Carattere3">
    <w:name w:val="Carattere3"/>
    <w:uiPriority w:val="99"/>
    <w:rsid w:val="000D5E3F"/>
    <w:rPr>
      <w:rFonts w:ascii="Courier New" w:hAnsi="Courier New" w:cs="Courier New"/>
    </w:rPr>
  </w:style>
  <w:style w:type="paragraph" w:customStyle="1" w:styleId="Nessunaspaziatura">
    <w:name w:val="Nessuna spaziatura"/>
    <w:uiPriority w:val="99"/>
    <w:rsid w:val="000D5E3F"/>
    <w:rPr>
      <w:rFonts w:ascii="Calibri" w:hAnsi="Calibri" w:cs="Calibri"/>
      <w:lang w:eastAsia="en-US"/>
    </w:rPr>
  </w:style>
</w:styles>
</file>

<file path=word/webSettings.xml><?xml version="1.0" encoding="utf-8"?>
<w:webSettings xmlns:r="http://schemas.openxmlformats.org/officeDocument/2006/relationships" xmlns:w="http://schemas.openxmlformats.org/wordprocessingml/2006/main">
  <w:divs>
    <w:div w:id="1802650947">
      <w:marLeft w:val="0"/>
      <w:marRight w:val="0"/>
      <w:marTop w:val="0"/>
      <w:marBottom w:val="0"/>
      <w:divBdr>
        <w:top w:val="none" w:sz="0" w:space="0" w:color="auto"/>
        <w:left w:val="none" w:sz="0" w:space="0" w:color="auto"/>
        <w:bottom w:val="none" w:sz="0" w:space="0" w:color="auto"/>
        <w:right w:val="none" w:sz="0" w:space="0" w:color="auto"/>
      </w:divBdr>
    </w:div>
    <w:div w:id="1802650948">
      <w:marLeft w:val="0"/>
      <w:marRight w:val="0"/>
      <w:marTop w:val="0"/>
      <w:marBottom w:val="0"/>
      <w:divBdr>
        <w:top w:val="none" w:sz="0" w:space="0" w:color="auto"/>
        <w:left w:val="none" w:sz="0" w:space="0" w:color="auto"/>
        <w:bottom w:val="none" w:sz="0" w:space="0" w:color="auto"/>
        <w:right w:val="none" w:sz="0" w:space="0" w:color="auto"/>
      </w:divBdr>
    </w:div>
    <w:div w:id="1802650949">
      <w:marLeft w:val="0"/>
      <w:marRight w:val="0"/>
      <w:marTop w:val="0"/>
      <w:marBottom w:val="0"/>
      <w:divBdr>
        <w:top w:val="none" w:sz="0" w:space="0" w:color="auto"/>
        <w:left w:val="none" w:sz="0" w:space="0" w:color="auto"/>
        <w:bottom w:val="none" w:sz="0" w:space="0" w:color="auto"/>
        <w:right w:val="none" w:sz="0" w:space="0" w:color="auto"/>
      </w:divBdr>
    </w:div>
    <w:div w:id="1802650950">
      <w:marLeft w:val="0"/>
      <w:marRight w:val="0"/>
      <w:marTop w:val="0"/>
      <w:marBottom w:val="0"/>
      <w:divBdr>
        <w:top w:val="none" w:sz="0" w:space="0" w:color="auto"/>
        <w:left w:val="none" w:sz="0" w:space="0" w:color="auto"/>
        <w:bottom w:val="none" w:sz="0" w:space="0" w:color="auto"/>
        <w:right w:val="none" w:sz="0" w:space="0" w:color="auto"/>
      </w:divBdr>
    </w:div>
    <w:div w:id="1802650951">
      <w:marLeft w:val="0"/>
      <w:marRight w:val="0"/>
      <w:marTop w:val="0"/>
      <w:marBottom w:val="0"/>
      <w:divBdr>
        <w:top w:val="none" w:sz="0" w:space="0" w:color="auto"/>
        <w:left w:val="none" w:sz="0" w:space="0" w:color="auto"/>
        <w:bottom w:val="none" w:sz="0" w:space="0" w:color="auto"/>
        <w:right w:val="none" w:sz="0" w:space="0" w:color="auto"/>
      </w:divBdr>
    </w:div>
    <w:div w:id="1802650952">
      <w:marLeft w:val="0"/>
      <w:marRight w:val="0"/>
      <w:marTop w:val="0"/>
      <w:marBottom w:val="0"/>
      <w:divBdr>
        <w:top w:val="none" w:sz="0" w:space="0" w:color="auto"/>
        <w:left w:val="none" w:sz="0" w:space="0" w:color="auto"/>
        <w:bottom w:val="none" w:sz="0" w:space="0" w:color="auto"/>
        <w:right w:val="none" w:sz="0" w:space="0" w:color="auto"/>
      </w:divBdr>
    </w:div>
    <w:div w:id="1802650953">
      <w:marLeft w:val="0"/>
      <w:marRight w:val="0"/>
      <w:marTop w:val="0"/>
      <w:marBottom w:val="0"/>
      <w:divBdr>
        <w:top w:val="none" w:sz="0" w:space="0" w:color="auto"/>
        <w:left w:val="none" w:sz="0" w:space="0" w:color="auto"/>
        <w:bottom w:val="none" w:sz="0" w:space="0" w:color="auto"/>
        <w:right w:val="none" w:sz="0" w:space="0" w:color="auto"/>
      </w:divBdr>
    </w:div>
    <w:div w:id="1802650954">
      <w:marLeft w:val="0"/>
      <w:marRight w:val="0"/>
      <w:marTop w:val="0"/>
      <w:marBottom w:val="0"/>
      <w:divBdr>
        <w:top w:val="none" w:sz="0" w:space="0" w:color="auto"/>
        <w:left w:val="none" w:sz="0" w:space="0" w:color="auto"/>
        <w:bottom w:val="none" w:sz="0" w:space="0" w:color="auto"/>
        <w:right w:val="none" w:sz="0" w:space="0" w:color="auto"/>
      </w:divBdr>
    </w:div>
    <w:div w:id="1802650955">
      <w:marLeft w:val="0"/>
      <w:marRight w:val="0"/>
      <w:marTop w:val="0"/>
      <w:marBottom w:val="0"/>
      <w:divBdr>
        <w:top w:val="none" w:sz="0" w:space="0" w:color="auto"/>
        <w:left w:val="none" w:sz="0" w:space="0" w:color="auto"/>
        <w:bottom w:val="none" w:sz="0" w:space="0" w:color="auto"/>
        <w:right w:val="none" w:sz="0" w:space="0" w:color="auto"/>
      </w:divBdr>
    </w:div>
    <w:div w:id="18026509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53</TotalTime>
  <Pages>6</Pages>
  <Words>2115</Words>
  <Characters>12062</Characters>
  <Application>Microsoft Office Outlook</Application>
  <DocSecurity>0</DocSecurity>
  <Lines>0</Lines>
  <Paragraphs>0</Paragraphs>
  <ScaleCrop>false</ScaleCrop>
  <Company>Etica</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alessandro beltrame</dc:creator>
  <cp:keywords/>
  <dc:description/>
  <cp:lastModifiedBy>Comune di Corato</cp:lastModifiedBy>
  <cp:revision>185</cp:revision>
  <cp:lastPrinted>2022-09-28T07:29:00Z</cp:lastPrinted>
  <dcterms:created xsi:type="dcterms:W3CDTF">2021-04-15T14:22:00Z</dcterms:created>
  <dcterms:modified xsi:type="dcterms:W3CDTF">2022-10-27T08:39:00Z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0x01010004B90ECEDC203948A11669A14445FECF</vt:lpwstr>
  </property>
  <property fmtid="{D5CDD505-2E9C-101B-9397-08002B2CF9AE}" pid="3" name="_dlc_DocId">
    <vt:lpwstr>EPXJ4T77CWFF-1938237017-142387</vt:lpwstr>
  </property>
  <property fmtid="{D5CDD505-2E9C-101B-9397-08002B2CF9AE}" pid="4" name="_dlc_DocIdItemGuid">
    <vt:lpwstr>c936d3c8-751d-4faa-9365-9cbdd4269d68</vt:lpwstr>
  </property>
  <property fmtid="{D5CDD505-2E9C-101B-9397-08002B2CF9AE}" pid="5" name="_dlc_DocIdUrl">
    <vt:lpwstr>https://appnet.sharepoint.com/teams/dev/_layouts/15/DocIdRedir.aspx?ID=EPXJ4T77CWFF-1938237017-142387, EPXJ4T77CWFF-1938237017-142387</vt:lpwstr>
  </property>
</Properties>
</file>